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CBECE9" w14:textId="668B6E3A" w:rsidR="00265A18" w:rsidRPr="005436F8" w:rsidRDefault="00265A18" w:rsidP="00265A18">
      <w:pPr>
        <w:pStyle w:val="Title"/>
      </w:pPr>
      <w:r>
        <w:t xml:space="preserve">FIGO </w:t>
      </w:r>
      <w:r w:rsidR="006E4BE4">
        <w:t>e</w:t>
      </w:r>
      <w:r>
        <w:t xml:space="preserve">ndorsement </w:t>
      </w:r>
      <w:r w:rsidR="00974122">
        <w:t>application form</w:t>
      </w:r>
      <w:r w:rsidR="005C3604">
        <w:t xml:space="preserve"> A</w:t>
      </w:r>
    </w:p>
    <w:p w14:paraId="25FC24C5" w14:textId="40D3061F" w:rsidR="008219FD" w:rsidRPr="008219FD" w:rsidRDefault="004A7022" w:rsidP="008D0E60">
      <w:pPr>
        <w:pStyle w:val="Subtitle"/>
      </w:pPr>
      <w:r>
        <w:t>Information about y</w:t>
      </w:r>
      <w:r w:rsidR="008D0E60">
        <w:t>our organisation and output</w:t>
      </w:r>
    </w:p>
    <w:tbl>
      <w:tblPr>
        <w:tblStyle w:val="TableGrid"/>
        <w:tblW w:w="9781" w:type="dxa"/>
        <w:tblInd w:w="-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6A0" w:firstRow="1" w:lastRow="0" w:firstColumn="1" w:lastColumn="0" w:noHBand="1" w:noVBand="1"/>
      </w:tblPr>
      <w:tblGrid>
        <w:gridCol w:w="3811"/>
        <w:gridCol w:w="5970"/>
      </w:tblGrid>
      <w:tr w:rsidR="00EB6F9F" w:rsidRPr="004A1A23" w14:paraId="74EF43D3" w14:textId="77777777" w:rsidTr="003E641C">
        <w:trPr>
          <w:trHeight w:val="315"/>
        </w:trPr>
        <w:tc>
          <w:tcPr>
            <w:tcW w:w="9781" w:type="dxa"/>
            <w:gridSpan w:val="2"/>
            <w:shd w:val="clear" w:color="auto" w:fill="D3E9DD" w:themeFill="accent5" w:themeFillTint="66"/>
          </w:tcPr>
          <w:p w14:paraId="42F2BAA6" w14:textId="77777777" w:rsidR="00EB6F9F" w:rsidRPr="004A1A23" w:rsidRDefault="00EB6F9F" w:rsidP="005C35F0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>About you and your organisation</w:t>
            </w:r>
          </w:p>
        </w:tc>
      </w:tr>
      <w:tr w:rsidR="00EB6F9F" w:rsidRPr="004A1A23" w14:paraId="39457EE5" w14:textId="77777777" w:rsidTr="003E641C">
        <w:trPr>
          <w:trHeight w:val="315"/>
        </w:trPr>
        <w:tc>
          <w:tcPr>
            <w:tcW w:w="3811" w:type="dxa"/>
          </w:tcPr>
          <w:p w14:paraId="062B1FE3" w14:textId="77777777" w:rsidR="00EB6F9F" w:rsidRPr="004A1A23" w:rsidRDefault="00EB6F9F" w:rsidP="005C35F0">
            <w:pPr>
              <w:pStyle w:val="NoSpacing"/>
            </w:pPr>
            <w:r>
              <w:t>Contact name</w:t>
            </w:r>
          </w:p>
        </w:tc>
        <w:tc>
          <w:tcPr>
            <w:tcW w:w="5970" w:type="dxa"/>
          </w:tcPr>
          <w:p w14:paraId="3F72FC4A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16194919" w14:textId="77777777" w:rsidTr="003E641C">
        <w:trPr>
          <w:trHeight w:val="315"/>
        </w:trPr>
        <w:tc>
          <w:tcPr>
            <w:tcW w:w="3811" w:type="dxa"/>
          </w:tcPr>
          <w:p w14:paraId="3A21F321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  <w:r w:rsidRPr="004A1A23">
              <w:rPr>
                <w:szCs w:val="22"/>
              </w:rPr>
              <w:t>Email</w:t>
            </w:r>
          </w:p>
        </w:tc>
        <w:tc>
          <w:tcPr>
            <w:tcW w:w="5970" w:type="dxa"/>
          </w:tcPr>
          <w:p w14:paraId="43790DF5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62694ACA" w14:textId="77777777" w:rsidTr="003E641C">
        <w:trPr>
          <w:trHeight w:val="315"/>
        </w:trPr>
        <w:tc>
          <w:tcPr>
            <w:tcW w:w="3811" w:type="dxa"/>
          </w:tcPr>
          <w:p w14:paraId="6315F66F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Job title</w:t>
            </w:r>
          </w:p>
        </w:tc>
        <w:tc>
          <w:tcPr>
            <w:tcW w:w="5970" w:type="dxa"/>
          </w:tcPr>
          <w:p w14:paraId="5C9BDC8F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0EB33CCC" w14:textId="77777777" w:rsidTr="003E641C">
        <w:trPr>
          <w:trHeight w:val="315"/>
        </w:trPr>
        <w:tc>
          <w:tcPr>
            <w:tcW w:w="3811" w:type="dxa"/>
          </w:tcPr>
          <w:p w14:paraId="7C671659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  <w:r w:rsidRPr="004A1A23">
              <w:rPr>
                <w:szCs w:val="22"/>
              </w:rPr>
              <w:t>Organisation name</w:t>
            </w:r>
          </w:p>
        </w:tc>
        <w:tc>
          <w:tcPr>
            <w:tcW w:w="5970" w:type="dxa"/>
          </w:tcPr>
          <w:p w14:paraId="19D154E9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3C01A664" w14:textId="77777777" w:rsidTr="003E641C">
        <w:trPr>
          <w:trHeight w:val="315"/>
        </w:trPr>
        <w:tc>
          <w:tcPr>
            <w:tcW w:w="3811" w:type="dxa"/>
          </w:tcPr>
          <w:p w14:paraId="0D3022E6" w14:textId="77777777" w:rsidR="00EB6F9F" w:rsidRDefault="00EB6F9F" w:rsidP="005C35F0">
            <w:pPr>
              <w:pStyle w:val="NoSpacing"/>
            </w:pPr>
            <w:r>
              <w:t>Organisation website</w:t>
            </w:r>
          </w:p>
        </w:tc>
        <w:tc>
          <w:tcPr>
            <w:tcW w:w="5970" w:type="dxa"/>
          </w:tcPr>
          <w:p w14:paraId="0AB77B4B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3E00C443" w14:textId="77777777" w:rsidTr="003E641C">
        <w:trPr>
          <w:trHeight w:val="315"/>
        </w:trPr>
        <w:tc>
          <w:tcPr>
            <w:tcW w:w="3811" w:type="dxa"/>
          </w:tcPr>
          <w:p w14:paraId="2659225F" w14:textId="7D67E109" w:rsidR="00EB6F9F" w:rsidRDefault="00EB6F9F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Please tell us </w:t>
            </w:r>
            <w:r w:rsidR="006A46BE">
              <w:rPr>
                <w:szCs w:val="22"/>
              </w:rPr>
              <w:t xml:space="preserve">a little </w:t>
            </w:r>
            <w:r>
              <w:rPr>
                <w:szCs w:val="22"/>
              </w:rPr>
              <w:t>about your organisation’s purpose, values and goals</w:t>
            </w:r>
            <w:r w:rsidR="00902EA7">
              <w:rPr>
                <w:szCs w:val="22"/>
              </w:rPr>
              <w:t xml:space="preserve"> (or provide suitable</w:t>
            </w:r>
            <w:r w:rsidR="00586B9A">
              <w:rPr>
                <w:szCs w:val="22"/>
              </w:rPr>
              <w:t xml:space="preserve"> UR</w:t>
            </w:r>
            <w:r w:rsidR="006A752A">
              <w:rPr>
                <w:szCs w:val="22"/>
              </w:rPr>
              <w:t>L</w:t>
            </w:r>
            <w:r w:rsidR="00902EA7">
              <w:rPr>
                <w:szCs w:val="22"/>
              </w:rPr>
              <w:t>)</w:t>
            </w:r>
          </w:p>
        </w:tc>
        <w:tc>
          <w:tcPr>
            <w:tcW w:w="5970" w:type="dxa"/>
          </w:tcPr>
          <w:p w14:paraId="44885A66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5073F1F2" w14:textId="77777777" w:rsidTr="003E641C">
        <w:trPr>
          <w:trHeight w:val="315"/>
        </w:trPr>
        <w:tc>
          <w:tcPr>
            <w:tcW w:w="9781" w:type="dxa"/>
            <w:gridSpan w:val="2"/>
            <w:shd w:val="clear" w:color="auto" w:fill="D3E9DD" w:themeFill="accent5" w:themeFillTint="66"/>
          </w:tcPr>
          <w:p w14:paraId="3E760393" w14:textId="0B4C21A6" w:rsidR="00EB6F9F" w:rsidRPr="004A1A23" w:rsidRDefault="00EB6F9F" w:rsidP="005C35F0">
            <w:pPr>
              <w:pStyle w:val="NoSpacing"/>
              <w:rPr>
                <w:b/>
                <w:bCs/>
              </w:rPr>
            </w:pPr>
            <w:r>
              <w:rPr>
                <w:b/>
                <w:bCs/>
              </w:rPr>
              <w:t>About the outputs you would like FIGO to endorse</w:t>
            </w:r>
          </w:p>
        </w:tc>
      </w:tr>
      <w:tr w:rsidR="00EB6F9F" w:rsidRPr="004A1A23" w14:paraId="707133C7" w14:textId="77777777" w:rsidTr="003E641C">
        <w:trPr>
          <w:trHeight w:val="315"/>
        </w:trPr>
        <w:tc>
          <w:tcPr>
            <w:tcW w:w="3811" w:type="dxa"/>
          </w:tcPr>
          <w:p w14:paraId="41833B24" w14:textId="77777777" w:rsidR="00A80E11" w:rsidRDefault="00EB6F9F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What is the </w:t>
            </w:r>
            <w:r w:rsidR="00F51178">
              <w:rPr>
                <w:szCs w:val="22"/>
              </w:rPr>
              <w:t>output</w:t>
            </w:r>
            <w:r>
              <w:rPr>
                <w:szCs w:val="22"/>
              </w:rPr>
              <w:t xml:space="preserve"> you are </w:t>
            </w:r>
            <w:r w:rsidR="00F9371E">
              <w:rPr>
                <w:szCs w:val="22"/>
              </w:rPr>
              <w:t>applying for</w:t>
            </w:r>
            <w:r>
              <w:rPr>
                <w:szCs w:val="22"/>
              </w:rPr>
              <w:t xml:space="preserve"> FIGO </w:t>
            </w:r>
            <w:r w:rsidR="00F9371E">
              <w:rPr>
                <w:szCs w:val="22"/>
              </w:rPr>
              <w:t xml:space="preserve">to </w:t>
            </w:r>
            <w:r>
              <w:rPr>
                <w:szCs w:val="22"/>
              </w:rPr>
              <w:t>endorse?</w:t>
            </w:r>
            <w:r w:rsidR="005167D3">
              <w:rPr>
                <w:szCs w:val="22"/>
              </w:rPr>
              <w:t xml:space="preserve"> </w:t>
            </w:r>
          </w:p>
          <w:p w14:paraId="733C09C1" w14:textId="77777777" w:rsidR="00A80E11" w:rsidRDefault="00A80E11" w:rsidP="005C35F0">
            <w:pPr>
              <w:pStyle w:val="NoSpacing"/>
              <w:rPr>
                <w:szCs w:val="22"/>
              </w:rPr>
            </w:pPr>
          </w:p>
          <w:p w14:paraId="0B15BF10" w14:textId="365E5A7A" w:rsidR="00EB6F9F" w:rsidRPr="004A1A23" w:rsidRDefault="00A80E11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</w:t>
            </w:r>
            <w:r w:rsidR="005167D3">
              <w:rPr>
                <w:szCs w:val="22"/>
              </w:rPr>
              <w:t>lease share a copy/link if avail</w:t>
            </w:r>
            <w:r w:rsidR="00F51178">
              <w:rPr>
                <w:szCs w:val="22"/>
              </w:rPr>
              <w:t>able.</w:t>
            </w:r>
          </w:p>
        </w:tc>
        <w:tc>
          <w:tcPr>
            <w:tcW w:w="5970" w:type="dxa"/>
          </w:tcPr>
          <w:p w14:paraId="5C4F7CBD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EB6F9F" w:rsidRPr="004A1A23" w14:paraId="3E427932" w14:textId="77777777" w:rsidTr="003E641C">
        <w:trPr>
          <w:trHeight w:val="315"/>
        </w:trPr>
        <w:tc>
          <w:tcPr>
            <w:tcW w:w="3811" w:type="dxa"/>
          </w:tcPr>
          <w:p w14:paraId="41DC4052" w14:textId="5327E5C4" w:rsidR="00EB6F9F" w:rsidRDefault="00EB6F9F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What is the purpose of your </w:t>
            </w:r>
            <w:r w:rsidR="00935337">
              <w:rPr>
                <w:szCs w:val="22"/>
              </w:rPr>
              <w:t>output</w:t>
            </w:r>
            <w:r>
              <w:rPr>
                <w:szCs w:val="22"/>
              </w:rPr>
              <w:t xml:space="preserve">? </w:t>
            </w:r>
          </w:p>
        </w:tc>
        <w:tc>
          <w:tcPr>
            <w:tcW w:w="5970" w:type="dxa"/>
          </w:tcPr>
          <w:p w14:paraId="399C5A56" w14:textId="77777777" w:rsidR="00EB6F9F" w:rsidRPr="004A1A23" w:rsidRDefault="00EB6F9F" w:rsidP="005C35F0">
            <w:pPr>
              <w:pStyle w:val="NoSpacing"/>
              <w:rPr>
                <w:szCs w:val="22"/>
              </w:rPr>
            </w:pPr>
          </w:p>
        </w:tc>
      </w:tr>
      <w:tr w:rsidR="006A46BE" w:rsidRPr="004A1A23" w14:paraId="23701CA4" w14:textId="77777777" w:rsidTr="003E641C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3811" w:type="dxa"/>
          </w:tcPr>
          <w:p w14:paraId="35DBDC2F" w14:textId="30F83D64" w:rsidR="006A46BE" w:rsidRDefault="00312959" w:rsidP="005C35F0">
            <w:pPr>
              <w:pStyle w:val="NoSpacing"/>
            </w:pPr>
            <w:r>
              <w:t>What d</w:t>
            </w:r>
            <w:r w:rsidR="006A46BE">
              <w:t xml:space="preserve">ate </w:t>
            </w:r>
            <w:r>
              <w:t xml:space="preserve">do </w:t>
            </w:r>
            <w:r w:rsidR="006A46BE">
              <w:t xml:space="preserve">you </w:t>
            </w:r>
            <w:r>
              <w:t xml:space="preserve">ideally </w:t>
            </w:r>
            <w:r w:rsidR="006A46BE">
              <w:t>require endorsement by</w:t>
            </w:r>
            <w:r>
              <w:t>?</w:t>
            </w:r>
          </w:p>
        </w:tc>
        <w:tc>
          <w:tcPr>
            <w:tcW w:w="5970" w:type="dxa"/>
          </w:tcPr>
          <w:p w14:paraId="4E9ACB25" w14:textId="77777777" w:rsidR="006A46BE" w:rsidRPr="003E641C" w:rsidRDefault="006A46BE" w:rsidP="005C35F0">
            <w:pPr>
              <w:pStyle w:val="NoSpacing"/>
            </w:pPr>
          </w:p>
        </w:tc>
      </w:tr>
    </w:tbl>
    <w:p w14:paraId="1548E357" w14:textId="77777777" w:rsidR="004359BA" w:rsidRDefault="004359BA" w:rsidP="004359BA">
      <w:pPr>
        <w:rPr>
          <w:lang w:eastAsia="en-GB"/>
        </w:rPr>
      </w:pPr>
    </w:p>
    <w:p w14:paraId="10DE3966" w14:textId="77844FC7" w:rsidR="00411B25" w:rsidRDefault="00411B25" w:rsidP="00B44501">
      <w:pPr>
        <w:rPr>
          <w:lang w:eastAsia="en-GB"/>
        </w:rPr>
      </w:pPr>
      <w:bookmarkStart w:id="0" w:name="_Toc177135525"/>
      <w:bookmarkStart w:id="1" w:name="_Toc177145426"/>
      <w:bookmarkStart w:id="2" w:name="_Toc177151420"/>
      <w:bookmarkStart w:id="3" w:name="_Toc177155606"/>
      <w:bookmarkStart w:id="4" w:name="_Toc177155656"/>
      <w:bookmarkStart w:id="5" w:name="_Toc180163849"/>
    </w:p>
    <w:bookmarkEnd w:id="0"/>
    <w:bookmarkEnd w:id="1"/>
    <w:bookmarkEnd w:id="2"/>
    <w:bookmarkEnd w:id="3"/>
    <w:bookmarkEnd w:id="4"/>
    <w:bookmarkEnd w:id="5"/>
    <w:sectPr w:rsidR="00411B25" w:rsidSect="008540F7">
      <w:headerReference w:type="first" r:id="rId11"/>
      <w:footerReference w:type="first" r:id="rId12"/>
      <w:footnotePr>
        <w:numFmt w:val="chicago"/>
        <w:numRestart w:val="eachPage"/>
      </w:footnotePr>
      <w:endnotePr>
        <w:numFmt w:val="decimal"/>
      </w:endnotePr>
      <w:pgSz w:w="11900" w:h="16840"/>
      <w:pgMar w:top="1134" w:right="1134" w:bottom="1134" w:left="1134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143CB8" w14:textId="77777777" w:rsidR="00706920" w:rsidRDefault="00706920" w:rsidP="00916EAE">
      <w:pPr>
        <w:spacing w:after="0"/>
      </w:pPr>
    </w:p>
  </w:endnote>
  <w:endnote w:type="continuationSeparator" w:id="0">
    <w:p w14:paraId="45C2D21E" w14:textId="77777777" w:rsidR="00706920" w:rsidRPr="00F31B8F" w:rsidRDefault="00706920" w:rsidP="00ED0241">
      <w:pPr>
        <w:spacing w:after="0"/>
      </w:pPr>
    </w:p>
  </w:endnote>
  <w:endnote w:type="continuationNotice" w:id="1">
    <w:p w14:paraId="4E7E07B3" w14:textId="77777777" w:rsidR="00706920" w:rsidRDefault="0070692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00AD86" w:themeColor="accent1"/>
      </w:rPr>
      <w:id w:val="1317381216"/>
      <w:docPartObj>
        <w:docPartGallery w:val="Page Numbers (Bottom of Page)"/>
        <w:docPartUnique/>
      </w:docPartObj>
    </w:sdtPr>
    <w:sdtContent>
      <w:p w14:paraId="0A76FE9A" w14:textId="77777777" w:rsidR="00D82FBA" w:rsidRPr="006A0863" w:rsidRDefault="00D82FBA" w:rsidP="00D82FBA">
        <w:pPr>
          <w:pStyle w:val="Footer"/>
          <w:framePr w:wrap="none" w:vAnchor="text" w:hAnchor="margin" w:xAlign="right" w:y="1"/>
          <w:rPr>
            <w:rStyle w:val="PageNumber"/>
            <w:color w:val="00AD86" w:themeColor="accent1"/>
          </w:rPr>
        </w:pPr>
        <w:r w:rsidRPr="006A0863">
          <w:rPr>
            <w:rStyle w:val="PageNumber"/>
            <w:color w:val="00AD86" w:themeColor="accent1"/>
          </w:rPr>
          <w:fldChar w:fldCharType="begin"/>
        </w:r>
        <w:r w:rsidRPr="006A0863">
          <w:rPr>
            <w:rStyle w:val="PageNumber"/>
            <w:color w:val="00AD86" w:themeColor="accent1"/>
          </w:rPr>
          <w:instrText xml:space="preserve"> PAGE </w:instrText>
        </w:r>
        <w:r w:rsidRPr="006A0863">
          <w:rPr>
            <w:rStyle w:val="PageNumber"/>
            <w:color w:val="00AD86" w:themeColor="accent1"/>
          </w:rPr>
          <w:fldChar w:fldCharType="separate"/>
        </w:r>
        <w:r>
          <w:rPr>
            <w:rStyle w:val="PageNumber"/>
            <w:color w:val="00AD86" w:themeColor="accent1"/>
          </w:rPr>
          <w:t>1</w:t>
        </w:r>
        <w:r w:rsidRPr="006A0863">
          <w:rPr>
            <w:rStyle w:val="PageNumber"/>
            <w:color w:val="00AD86" w:themeColor="accent1"/>
          </w:rPr>
          <w:fldChar w:fldCharType="end"/>
        </w:r>
      </w:p>
    </w:sdtContent>
  </w:sdt>
  <w:p w14:paraId="6ADD86B3" w14:textId="4FA27876" w:rsidR="00E84960" w:rsidRPr="00D82FBA" w:rsidRDefault="00D82FBA" w:rsidP="00D82FBA">
    <w:pPr>
      <w:pStyle w:val="Footer"/>
      <w:ind w:right="360"/>
      <w:rPr>
        <w:color w:val="00AD86" w:themeColor="accent1"/>
      </w:rPr>
    </w:pPr>
    <w:r w:rsidRPr="00C360B0">
      <w:rPr>
        <w:color w:val="00AD86" w:themeColor="accent1"/>
      </w:rPr>
      <w:fldChar w:fldCharType="begin"/>
    </w:r>
    <w:r w:rsidRPr="00C360B0">
      <w:rPr>
        <w:color w:val="00AD86" w:themeColor="accent1"/>
      </w:rPr>
      <w:instrText xml:space="preserve"> STYLEREF Title \* MERGEFORMAT </w:instrText>
    </w:r>
    <w:r w:rsidRPr="00C360B0">
      <w:rPr>
        <w:color w:val="00AD86" w:themeColor="accent1"/>
      </w:rPr>
      <w:fldChar w:fldCharType="separate"/>
    </w:r>
    <w:r w:rsidR="004A7022">
      <w:rPr>
        <w:noProof/>
        <w:color w:val="00AD86" w:themeColor="accent1"/>
      </w:rPr>
      <w:t>FIGO endorsement application form A</w:t>
    </w:r>
    <w:r w:rsidRPr="00C360B0">
      <w:rPr>
        <w:color w:val="00AD86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6CE73" w14:textId="77777777" w:rsidR="00706920" w:rsidRDefault="00706920" w:rsidP="009D0CF0">
      <w:pPr>
        <w:spacing w:after="0"/>
      </w:pPr>
      <w:r>
        <w:separator/>
      </w:r>
    </w:p>
  </w:footnote>
  <w:footnote w:type="continuationSeparator" w:id="0">
    <w:p w14:paraId="7F14A71F" w14:textId="77777777" w:rsidR="00706920" w:rsidRDefault="00706920" w:rsidP="00774878">
      <w:pPr>
        <w:spacing w:after="0"/>
      </w:pPr>
      <w:r>
        <w:separator/>
      </w:r>
    </w:p>
  </w:footnote>
  <w:footnote w:type="continuationNotice" w:id="1">
    <w:p w14:paraId="2BB35792" w14:textId="77777777" w:rsidR="00706920" w:rsidRDefault="0070692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24AD17" w14:textId="77777777" w:rsidR="00E84960" w:rsidRDefault="00E84960" w:rsidP="00E84960">
    <w:r>
      <w:br/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19687C63" wp14:editId="5878906B">
          <wp:simplePos x="0" y="0"/>
          <wp:positionH relativeFrom="column">
            <wp:posOffset>4574568</wp:posOffset>
          </wp:positionH>
          <wp:positionV relativeFrom="paragraph">
            <wp:posOffset>-179664</wp:posOffset>
          </wp:positionV>
          <wp:extent cx="1796271" cy="900000"/>
          <wp:effectExtent l="0" t="0" r="0" b="0"/>
          <wp:wrapNone/>
          <wp:docPr id="335676977" name="Picture 3356769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6271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DA4A3B9" w14:textId="77777777" w:rsidR="00E84960" w:rsidRPr="00E84960" w:rsidRDefault="00E84960" w:rsidP="00E8496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536A5"/>
    <w:multiLevelType w:val="hybridMultilevel"/>
    <w:tmpl w:val="4D64638C"/>
    <w:lvl w:ilvl="0" w:tplc="F9D647F2">
      <w:start w:val="1"/>
      <w:numFmt w:val="decimal"/>
      <w:pStyle w:val="Numberparagraph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8D72C810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BA1F16"/>
    <w:multiLevelType w:val="multilevel"/>
    <w:tmpl w:val="C05E86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F87941"/>
    <w:multiLevelType w:val="hybridMultilevel"/>
    <w:tmpl w:val="9D2E96EE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253B9A"/>
    <w:multiLevelType w:val="hybridMultilevel"/>
    <w:tmpl w:val="7D42B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0512DE"/>
    <w:multiLevelType w:val="multilevel"/>
    <w:tmpl w:val="0809001D"/>
    <w:styleLink w:val="CurrentList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0E2179F"/>
    <w:multiLevelType w:val="multilevel"/>
    <w:tmpl w:val="6B5E7A4E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7B4DA7"/>
    <w:multiLevelType w:val="hybridMultilevel"/>
    <w:tmpl w:val="F3A6D80C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D3435DB"/>
    <w:multiLevelType w:val="hybridMultilevel"/>
    <w:tmpl w:val="620CDB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B22FAA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7339CB"/>
    <w:multiLevelType w:val="hybridMultilevel"/>
    <w:tmpl w:val="807CAB60"/>
    <w:lvl w:ilvl="0" w:tplc="8FDA22F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0F4B9D"/>
    <w:multiLevelType w:val="hybridMultilevel"/>
    <w:tmpl w:val="1100A80A"/>
    <w:lvl w:ilvl="0" w:tplc="2A46356E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5E0838"/>
    <w:multiLevelType w:val="hybridMultilevel"/>
    <w:tmpl w:val="8DEAD55C"/>
    <w:lvl w:ilvl="0" w:tplc="F5B82428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4B36D55"/>
    <w:multiLevelType w:val="hybridMultilevel"/>
    <w:tmpl w:val="6512D07E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89F5AD7"/>
    <w:multiLevelType w:val="hybridMultilevel"/>
    <w:tmpl w:val="16341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F260CB"/>
    <w:multiLevelType w:val="hybridMultilevel"/>
    <w:tmpl w:val="D534AAA6"/>
    <w:lvl w:ilvl="0" w:tplc="209ECF50">
      <w:start w:val="1"/>
      <w:numFmt w:val="bullet"/>
      <w:pStyle w:val="ListParagraph"/>
      <w:lvlText w:val=""/>
      <w:lvlJc w:val="left"/>
      <w:pPr>
        <w:ind w:left="454" w:hanging="454"/>
      </w:pPr>
      <w:rPr>
        <w:rFonts w:ascii="Symbol" w:hAnsi="Symbol" w:hint="default"/>
        <w:color w:val="00AD86" w:themeColor="accent1"/>
      </w:rPr>
    </w:lvl>
    <w:lvl w:ilvl="1" w:tplc="C3AC21B6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1F2EB0C4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EBE3693"/>
    <w:multiLevelType w:val="hybridMultilevel"/>
    <w:tmpl w:val="A2E26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F60934"/>
    <w:multiLevelType w:val="multilevel"/>
    <w:tmpl w:val="6512D07E"/>
    <w:styleLink w:val="CurrentList3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7DC1239"/>
    <w:multiLevelType w:val="hybridMultilevel"/>
    <w:tmpl w:val="160E86CE"/>
    <w:lvl w:ilvl="0" w:tplc="B76AD5E4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DAF044D"/>
    <w:multiLevelType w:val="hybridMultilevel"/>
    <w:tmpl w:val="5D608510"/>
    <w:lvl w:ilvl="0" w:tplc="19BA7EDA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82538319">
    <w:abstractNumId w:val="7"/>
  </w:num>
  <w:num w:numId="2" w16cid:durableId="525214090">
    <w:abstractNumId w:val="3"/>
  </w:num>
  <w:num w:numId="3" w16cid:durableId="558319093">
    <w:abstractNumId w:val="8"/>
  </w:num>
  <w:num w:numId="4" w16cid:durableId="453017343">
    <w:abstractNumId w:val="13"/>
  </w:num>
  <w:num w:numId="5" w16cid:durableId="1462260299">
    <w:abstractNumId w:val="1"/>
  </w:num>
  <w:num w:numId="6" w16cid:durableId="1631858647">
    <w:abstractNumId w:val="4"/>
  </w:num>
  <w:num w:numId="7" w16cid:durableId="83304798">
    <w:abstractNumId w:val="12"/>
  </w:num>
  <w:num w:numId="8" w16cid:durableId="1383402754">
    <w:abstractNumId w:val="14"/>
  </w:num>
  <w:num w:numId="9" w16cid:durableId="67967904">
    <w:abstractNumId w:val="6"/>
  </w:num>
  <w:num w:numId="10" w16cid:durableId="1974098184">
    <w:abstractNumId w:val="5"/>
  </w:num>
  <w:num w:numId="11" w16cid:durableId="1704401399">
    <w:abstractNumId w:val="11"/>
  </w:num>
  <w:num w:numId="12" w16cid:durableId="1826359536">
    <w:abstractNumId w:val="15"/>
  </w:num>
  <w:num w:numId="13" w16cid:durableId="55206706">
    <w:abstractNumId w:val="9"/>
  </w:num>
  <w:num w:numId="14" w16cid:durableId="660275471">
    <w:abstractNumId w:val="0"/>
  </w:num>
  <w:num w:numId="15" w16cid:durableId="742261862">
    <w:abstractNumId w:val="10"/>
  </w:num>
  <w:num w:numId="16" w16cid:durableId="1556503416">
    <w:abstractNumId w:val="16"/>
  </w:num>
  <w:num w:numId="17" w16cid:durableId="965040796">
    <w:abstractNumId w:val="2"/>
  </w:num>
  <w:num w:numId="18" w16cid:durableId="10074446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20"/>
  <w:doNotShadeFormData/>
  <w:characterSpacingControl w:val="doNotCompress"/>
  <w:hdrShapeDefaults>
    <o:shapedefaults v:ext="edit" spidmax="2050"/>
  </w:hdrShapeDefaults>
  <w:footnotePr>
    <w:numFmt w:val="chicago"/>
    <w:numRestart w:val="eachPage"/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A18"/>
    <w:rsid w:val="0000036C"/>
    <w:rsid w:val="00001318"/>
    <w:rsid w:val="00002590"/>
    <w:rsid w:val="0000331F"/>
    <w:rsid w:val="00003A7B"/>
    <w:rsid w:val="00004B3E"/>
    <w:rsid w:val="00005C93"/>
    <w:rsid w:val="00006525"/>
    <w:rsid w:val="000106A4"/>
    <w:rsid w:val="00011C94"/>
    <w:rsid w:val="00013624"/>
    <w:rsid w:val="00013FB6"/>
    <w:rsid w:val="00014C8E"/>
    <w:rsid w:val="00015D76"/>
    <w:rsid w:val="00016E82"/>
    <w:rsid w:val="00017706"/>
    <w:rsid w:val="00017CB7"/>
    <w:rsid w:val="00020009"/>
    <w:rsid w:val="0002006E"/>
    <w:rsid w:val="00020988"/>
    <w:rsid w:val="0002120C"/>
    <w:rsid w:val="000221C0"/>
    <w:rsid w:val="000233F9"/>
    <w:rsid w:val="00024C10"/>
    <w:rsid w:val="00025326"/>
    <w:rsid w:val="00027C0E"/>
    <w:rsid w:val="00027C19"/>
    <w:rsid w:val="000304DC"/>
    <w:rsid w:val="000306A8"/>
    <w:rsid w:val="0003089B"/>
    <w:rsid w:val="00030982"/>
    <w:rsid w:val="0003248C"/>
    <w:rsid w:val="00032797"/>
    <w:rsid w:val="00032B0D"/>
    <w:rsid w:val="000338F1"/>
    <w:rsid w:val="00033A5A"/>
    <w:rsid w:val="00033ACE"/>
    <w:rsid w:val="00033E45"/>
    <w:rsid w:val="00037033"/>
    <w:rsid w:val="00037777"/>
    <w:rsid w:val="00037C19"/>
    <w:rsid w:val="00040085"/>
    <w:rsid w:val="00040C9E"/>
    <w:rsid w:val="00041420"/>
    <w:rsid w:val="000415EA"/>
    <w:rsid w:val="0004214F"/>
    <w:rsid w:val="00043789"/>
    <w:rsid w:val="00044C0D"/>
    <w:rsid w:val="00045387"/>
    <w:rsid w:val="00046DAC"/>
    <w:rsid w:val="000504D5"/>
    <w:rsid w:val="0005098B"/>
    <w:rsid w:val="000522C7"/>
    <w:rsid w:val="000523CB"/>
    <w:rsid w:val="00052D93"/>
    <w:rsid w:val="00053D34"/>
    <w:rsid w:val="000547FB"/>
    <w:rsid w:val="000548A9"/>
    <w:rsid w:val="00055AA9"/>
    <w:rsid w:val="000564EE"/>
    <w:rsid w:val="00056832"/>
    <w:rsid w:val="0005706F"/>
    <w:rsid w:val="000577F8"/>
    <w:rsid w:val="000613BB"/>
    <w:rsid w:val="00061A70"/>
    <w:rsid w:val="00061B91"/>
    <w:rsid w:val="00061C7A"/>
    <w:rsid w:val="00061C91"/>
    <w:rsid w:val="00062B28"/>
    <w:rsid w:val="00065B4C"/>
    <w:rsid w:val="00066182"/>
    <w:rsid w:val="00067A0B"/>
    <w:rsid w:val="000714EA"/>
    <w:rsid w:val="000742C6"/>
    <w:rsid w:val="00074F67"/>
    <w:rsid w:val="000764F5"/>
    <w:rsid w:val="0007755F"/>
    <w:rsid w:val="00077B96"/>
    <w:rsid w:val="00081CE8"/>
    <w:rsid w:val="000826F2"/>
    <w:rsid w:val="00084B07"/>
    <w:rsid w:val="000907F9"/>
    <w:rsid w:val="00090A41"/>
    <w:rsid w:val="00090E53"/>
    <w:rsid w:val="0009114E"/>
    <w:rsid w:val="0009189C"/>
    <w:rsid w:val="0009193A"/>
    <w:rsid w:val="000936E9"/>
    <w:rsid w:val="0009477F"/>
    <w:rsid w:val="00094DF4"/>
    <w:rsid w:val="0009606B"/>
    <w:rsid w:val="000966F1"/>
    <w:rsid w:val="000969CA"/>
    <w:rsid w:val="00096D3C"/>
    <w:rsid w:val="0009770E"/>
    <w:rsid w:val="00097FC4"/>
    <w:rsid w:val="000A012D"/>
    <w:rsid w:val="000A09C5"/>
    <w:rsid w:val="000A1DBF"/>
    <w:rsid w:val="000A390B"/>
    <w:rsid w:val="000A3A26"/>
    <w:rsid w:val="000A4166"/>
    <w:rsid w:val="000A4783"/>
    <w:rsid w:val="000A5206"/>
    <w:rsid w:val="000A5EA2"/>
    <w:rsid w:val="000A6984"/>
    <w:rsid w:val="000A733A"/>
    <w:rsid w:val="000B11BA"/>
    <w:rsid w:val="000B12E1"/>
    <w:rsid w:val="000B2031"/>
    <w:rsid w:val="000B3980"/>
    <w:rsid w:val="000B3A82"/>
    <w:rsid w:val="000B4011"/>
    <w:rsid w:val="000B4AB9"/>
    <w:rsid w:val="000B4C6C"/>
    <w:rsid w:val="000B6ED9"/>
    <w:rsid w:val="000C0718"/>
    <w:rsid w:val="000C0CC6"/>
    <w:rsid w:val="000C143C"/>
    <w:rsid w:val="000C2953"/>
    <w:rsid w:val="000C2F04"/>
    <w:rsid w:val="000C31AB"/>
    <w:rsid w:val="000C4C35"/>
    <w:rsid w:val="000C6178"/>
    <w:rsid w:val="000C6C33"/>
    <w:rsid w:val="000C7D46"/>
    <w:rsid w:val="000C7E4D"/>
    <w:rsid w:val="000D080B"/>
    <w:rsid w:val="000D0962"/>
    <w:rsid w:val="000D0BA1"/>
    <w:rsid w:val="000D2741"/>
    <w:rsid w:val="000D31ED"/>
    <w:rsid w:val="000D467A"/>
    <w:rsid w:val="000D64BD"/>
    <w:rsid w:val="000D6963"/>
    <w:rsid w:val="000D7B8B"/>
    <w:rsid w:val="000E00AA"/>
    <w:rsid w:val="000E0978"/>
    <w:rsid w:val="000E157A"/>
    <w:rsid w:val="000E210B"/>
    <w:rsid w:val="000E2A09"/>
    <w:rsid w:val="000E32AB"/>
    <w:rsid w:val="000E38A4"/>
    <w:rsid w:val="000E4D03"/>
    <w:rsid w:val="000E5351"/>
    <w:rsid w:val="000E543D"/>
    <w:rsid w:val="000E5B66"/>
    <w:rsid w:val="000E66DF"/>
    <w:rsid w:val="000F0079"/>
    <w:rsid w:val="000F28E3"/>
    <w:rsid w:val="000F4830"/>
    <w:rsid w:val="000F5E5E"/>
    <w:rsid w:val="0010056A"/>
    <w:rsid w:val="00100CAC"/>
    <w:rsid w:val="001011AC"/>
    <w:rsid w:val="00102F2C"/>
    <w:rsid w:val="00103629"/>
    <w:rsid w:val="001039E4"/>
    <w:rsid w:val="00104D55"/>
    <w:rsid w:val="00106787"/>
    <w:rsid w:val="00107067"/>
    <w:rsid w:val="0010709D"/>
    <w:rsid w:val="00110C09"/>
    <w:rsid w:val="00112C85"/>
    <w:rsid w:val="001140D9"/>
    <w:rsid w:val="00114949"/>
    <w:rsid w:val="00117289"/>
    <w:rsid w:val="00121682"/>
    <w:rsid w:val="00123031"/>
    <w:rsid w:val="0012420B"/>
    <w:rsid w:val="00126E93"/>
    <w:rsid w:val="00131212"/>
    <w:rsid w:val="001312E0"/>
    <w:rsid w:val="001322AC"/>
    <w:rsid w:val="001326DE"/>
    <w:rsid w:val="00132A9D"/>
    <w:rsid w:val="0013419C"/>
    <w:rsid w:val="001374C6"/>
    <w:rsid w:val="00137BB0"/>
    <w:rsid w:val="001444AF"/>
    <w:rsid w:val="00144EB6"/>
    <w:rsid w:val="00144F74"/>
    <w:rsid w:val="00146603"/>
    <w:rsid w:val="00146788"/>
    <w:rsid w:val="001478F6"/>
    <w:rsid w:val="0015078F"/>
    <w:rsid w:val="001516EE"/>
    <w:rsid w:val="00151FEA"/>
    <w:rsid w:val="0015206F"/>
    <w:rsid w:val="0015475E"/>
    <w:rsid w:val="00155E52"/>
    <w:rsid w:val="00155F71"/>
    <w:rsid w:val="00156403"/>
    <w:rsid w:val="001571D5"/>
    <w:rsid w:val="001577CF"/>
    <w:rsid w:val="00157F08"/>
    <w:rsid w:val="00161745"/>
    <w:rsid w:val="00161B06"/>
    <w:rsid w:val="001629CD"/>
    <w:rsid w:val="001630F5"/>
    <w:rsid w:val="00163B31"/>
    <w:rsid w:val="00163D5E"/>
    <w:rsid w:val="001649C6"/>
    <w:rsid w:val="00166CE0"/>
    <w:rsid w:val="00171735"/>
    <w:rsid w:val="00172151"/>
    <w:rsid w:val="001722DC"/>
    <w:rsid w:val="00172A8A"/>
    <w:rsid w:val="001731A2"/>
    <w:rsid w:val="0017516F"/>
    <w:rsid w:val="001774EF"/>
    <w:rsid w:val="00177DD8"/>
    <w:rsid w:val="001803DA"/>
    <w:rsid w:val="00180C78"/>
    <w:rsid w:val="0018111B"/>
    <w:rsid w:val="00182BC2"/>
    <w:rsid w:val="001834D3"/>
    <w:rsid w:val="00183756"/>
    <w:rsid w:val="001868A0"/>
    <w:rsid w:val="00187F4E"/>
    <w:rsid w:val="0019032B"/>
    <w:rsid w:val="001906F0"/>
    <w:rsid w:val="0019154C"/>
    <w:rsid w:val="001921C4"/>
    <w:rsid w:val="0019662E"/>
    <w:rsid w:val="0019712D"/>
    <w:rsid w:val="0019715B"/>
    <w:rsid w:val="00197568"/>
    <w:rsid w:val="001A049D"/>
    <w:rsid w:val="001A16D6"/>
    <w:rsid w:val="001A2C06"/>
    <w:rsid w:val="001A327D"/>
    <w:rsid w:val="001A4BC3"/>
    <w:rsid w:val="001A5210"/>
    <w:rsid w:val="001A61F9"/>
    <w:rsid w:val="001B0A04"/>
    <w:rsid w:val="001B31ED"/>
    <w:rsid w:val="001B55B8"/>
    <w:rsid w:val="001C0C10"/>
    <w:rsid w:val="001C0CAC"/>
    <w:rsid w:val="001C0FCF"/>
    <w:rsid w:val="001C24E0"/>
    <w:rsid w:val="001C31BD"/>
    <w:rsid w:val="001C4460"/>
    <w:rsid w:val="001C4D66"/>
    <w:rsid w:val="001C76BF"/>
    <w:rsid w:val="001C7C1E"/>
    <w:rsid w:val="001D305A"/>
    <w:rsid w:val="001D30A7"/>
    <w:rsid w:val="001D34B6"/>
    <w:rsid w:val="001D3741"/>
    <w:rsid w:val="001D3B71"/>
    <w:rsid w:val="001D4450"/>
    <w:rsid w:val="001E0C51"/>
    <w:rsid w:val="001E1555"/>
    <w:rsid w:val="001E23D8"/>
    <w:rsid w:val="001E38DF"/>
    <w:rsid w:val="001E39EC"/>
    <w:rsid w:val="001E3B31"/>
    <w:rsid w:val="001E56A8"/>
    <w:rsid w:val="001E6018"/>
    <w:rsid w:val="001E6546"/>
    <w:rsid w:val="001E656B"/>
    <w:rsid w:val="001E6881"/>
    <w:rsid w:val="001E75D6"/>
    <w:rsid w:val="001F1360"/>
    <w:rsid w:val="001F2004"/>
    <w:rsid w:val="001F35A1"/>
    <w:rsid w:val="001F5390"/>
    <w:rsid w:val="001F56D0"/>
    <w:rsid w:val="0020032F"/>
    <w:rsid w:val="00202CF6"/>
    <w:rsid w:val="0020319B"/>
    <w:rsid w:val="00205B2E"/>
    <w:rsid w:val="0020616F"/>
    <w:rsid w:val="0020675C"/>
    <w:rsid w:val="0021161A"/>
    <w:rsid w:val="002132C7"/>
    <w:rsid w:val="00213533"/>
    <w:rsid w:val="0021509F"/>
    <w:rsid w:val="002150AE"/>
    <w:rsid w:val="0021536E"/>
    <w:rsid w:val="00215C4C"/>
    <w:rsid w:val="00217095"/>
    <w:rsid w:val="002178D6"/>
    <w:rsid w:val="002179C5"/>
    <w:rsid w:val="0022666D"/>
    <w:rsid w:val="00227543"/>
    <w:rsid w:val="002315A6"/>
    <w:rsid w:val="00233284"/>
    <w:rsid w:val="002338B5"/>
    <w:rsid w:val="00233E03"/>
    <w:rsid w:val="00234651"/>
    <w:rsid w:val="00234949"/>
    <w:rsid w:val="00234B45"/>
    <w:rsid w:val="00235E89"/>
    <w:rsid w:val="0023608A"/>
    <w:rsid w:val="00236C8E"/>
    <w:rsid w:val="00243AA3"/>
    <w:rsid w:val="0024434A"/>
    <w:rsid w:val="002446B7"/>
    <w:rsid w:val="00244C9C"/>
    <w:rsid w:val="002462D0"/>
    <w:rsid w:val="00246510"/>
    <w:rsid w:val="00247B8B"/>
    <w:rsid w:val="00251893"/>
    <w:rsid w:val="00251D02"/>
    <w:rsid w:val="00252DD6"/>
    <w:rsid w:val="00253B60"/>
    <w:rsid w:val="00254701"/>
    <w:rsid w:val="00257340"/>
    <w:rsid w:val="00257A76"/>
    <w:rsid w:val="00260BCA"/>
    <w:rsid w:val="0026168C"/>
    <w:rsid w:val="0026317C"/>
    <w:rsid w:val="00263ADE"/>
    <w:rsid w:val="00263B51"/>
    <w:rsid w:val="00263BB1"/>
    <w:rsid w:val="00263BC2"/>
    <w:rsid w:val="002645AA"/>
    <w:rsid w:val="002648C3"/>
    <w:rsid w:val="00264BC3"/>
    <w:rsid w:val="00265A18"/>
    <w:rsid w:val="00265B4F"/>
    <w:rsid w:val="0026694B"/>
    <w:rsid w:val="0026743C"/>
    <w:rsid w:val="00270063"/>
    <w:rsid w:val="00270E94"/>
    <w:rsid w:val="00271626"/>
    <w:rsid w:val="00271B9E"/>
    <w:rsid w:val="0027254E"/>
    <w:rsid w:val="0027330D"/>
    <w:rsid w:val="00274052"/>
    <w:rsid w:val="0027408A"/>
    <w:rsid w:val="00274A39"/>
    <w:rsid w:val="0027527D"/>
    <w:rsid w:val="00276C11"/>
    <w:rsid w:val="00276E97"/>
    <w:rsid w:val="00277AB2"/>
    <w:rsid w:val="00280251"/>
    <w:rsid w:val="00281258"/>
    <w:rsid w:val="002813B8"/>
    <w:rsid w:val="00281665"/>
    <w:rsid w:val="002818D0"/>
    <w:rsid w:val="002819B7"/>
    <w:rsid w:val="00281CBA"/>
    <w:rsid w:val="00281DED"/>
    <w:rsid w:val="002828C4"/>
    <w:rsid w:val="00282C66"/>
    <w:rsid w:val="00283AE3"/>
    <w:rsid w:val="00284692"/>
    <w:rsid w:val="0028507D"/>
    <w:rsid w:val="00287070"/>
    <w:rsid w:val="00287B5D"/>
    <w:rsid w:val="00287D3C"/>
    <w:rsid w:val="00287FC0"/>
    <w:rsid w:val="00292110"/>
    <w:rsid w:val="00293A78"/>
    <w:rsid w:val="002941E7"/>
    <w:rsid w:val="002949FB"/>
    <w:rsid w:val="00294D0F"/>
    <w:rsid w:val="00294ED3"/>
    <w:rsid w:val="00296ADA"/>
    <w:rsid w:val="00296D99"/>
    <w:rsid w:val="002971B6"/>
    <w:rsid w:val="00297859"/>
    <w:rsid w:val="00297E3E"/>
    <w:rsid w:val="00297E86"/>
    <w:rsid w:val="002A01B7"/>
    <w:rsid w:val="002A145A"/>
    <w:rsid w:val="002A1E9F"/>
    <w:rsid w:val="002A28B4"/>
    <w:rsid w:val="002A3120"/>
    <w:rsid w:val="002A3AAD"/>
    <w:rsid w:val="002A3F7C"/>
    <w:rsid w:val="002A41A0"/>
    <w:rsid w:val="002A50E4"/>
    <w:rsid w:val="002A52D0"/>
    <w:rsid w:val="002A5AE1"/>
    <w:rsid w:val="002A6700"/>
    <w:rsid w:val="002A6772"/>
    <w:rsid w:val="002A67A2"/>
    <w:rsid w:val="002B0FA2"/>
    <w:rsid w:val="002B2C83"/>
    <w:rsid w:val="002B46A0"/>
    <w:rsid w:val="002B6B16"/>
    <w:rsid w:val="002B792E"/>
    <w:rsid w:val="002B7979"/>
    <w:rsid w:val="002C1DAF"/>
    <w:rsid w:val="002C3C39"/>
    <w:rsid w:val="002C4B2F"/>
    <w:rsid w:val="002C55FC"/>
    <w:rsid w:val="002C58F8"/>
    <w:rsid w:val="002C6A0D"/>
    <w:rsid w:val="002D0B5E"/>
    <w:rsid w:val="002D12E9"/>
    <w:rsid w:val="002D158F"/>
    <w:rsid w:val="002D2054"/>
    <w:rsid w:val="002D4193"/>
    <w:rsid w:val="002D4482"/>
    <w:rsid w:val="002D4DDC"/>
    <w:rsid w:val="002D4FD4"/>
    <w:rsid w:val="002D587F"/>
    <w:rsid w:val="002D61E0"/>
    <w:rsid w:val="002D6509"/>
    <w:rsid w:val="002D69E2"/>
    <w:rsid w:val="002D6EA9"/>
    <w:rsid w:val="002D755F"/>
    <w:rsid w:val="002D797F"/>
    <w:rsid w:val="002D7ABD"/>
    <w:rsid w:val="002E0EA0"/>
    <w:rsid w:val="002E1F81"/>
    <w:rsid w:val="002E2CF3"/>
    <w:rsid w:val="002E3075"/>
    <w:rsid w:val="002E3537"/>
    <w:rsid w:val="002E427D"/>
    <w:rsid w:val="002E4553"/>
    <w:rsid w:val="002E477E"/>
    <w:rsid w:val="002F0BF1"/>
    <w:rsid w:val="002F1983"/>
    <w:rsid w:val="002F28A3"/>
    <w:rsid w:val="002F3184"/>
    <w:rsid w:val="002F4AA7"/>
    <w:rsid w:val="002F56CF"/>
    <w:rsid w:val="002F5D06"/>
    <w:rsid w:val="002F5E58"/>
    <w:rsid w:val="002F5E70"/>
    <w:rsid w:val="002F634D"/>
    <w:rsid w:val="002F7874"/>
    <w:rsid w:val="002F7972"/>
    <w:rsid w:val="002F7EDE"/>
    <w:rsid w:val="00300022"/>
    <w:rsid w:val="003013E1"/>
    <w:rsid w:val="00301696"/>
    <w:rsid w:val="00303542"/>
    <w:rsid w:val="0030517D"/>
    <w:rsid w:val="00305A82"/>
    <w:rsid w:val="003066BE"/>
    <w:rsid w:val="003066CD"/>
    <w:rsid w:val="00310021"/>
    <w:rsid w:val="003102D7"/>
    <w:rsid w:val="0031293E"/>
    <w:rsid w:val="00312959"/>
    <w:rsid w:val="00316A51"/>
    <w:rsid w:val="00317DC4"/>
    <w:rsid w:val="0032160A"/>
    <w:rsid w:val="00326C3B"/>
    <w:rsid w:val="003275E7"/>
    <w:rsid w:val="00327F4E"/>
    <w:rsid w:val="00331BFB"/>
    <w:rsid w:val="003320C9"/>
    <w:rsid w:val="00332F38"/>
    <w:rsid w:val="00333470"/>
    <w:rsid w:val="00334BFE"/>
    <w:rsid w:val="003352A9"/>
    <w:rsid w:val="0033707D"/>
    <w:rsid w:val="003403E6"/>
    <w:rsid w:val="003414D2"/>
    <w:rsid w:val="003430FF"/>
    <w:rsid w:val="00343F05"/>
    <w:rsid w:val="0034407E"/>
    <w:rsid w:val="00344B17"/>
    <w:rsid w:val="00346273"/>
    <w:rsid w:val="00347D0F"/>
    <w:rsid w:val="00347DC9"/>
    <w:rsid w:val="00352D76"/>
    <w:rsid w:val="0035433D"/>
    <w:rsid w:val="00354490"/>
    <w:rsid w:val="0035451C"/>
    <w:rsid w:val="00355974"/>
    <w:rsid w:val="00356354"/>
    <w:rsid w:val="0035744B"/>
    <w:rsid w:val="003575E6"/>
    <w:rsid w:val="00360779"/>
    <w:rsid w:val="00363D4D"/>
    <w:rsid w:val="0036624B"/>
    <w:rsid w:val="00372349"/>
    <w:rsid w:val="0037278B"/>
    <w:rsid w:val="00372CA0"/>
    <w:rsid w:val="00372EDC"/>
    <w:rsid w:val="00373566"/>
    <w:rsid w:val="00374186"/>
    <w:rsid w:val="00377D7B"/>
    <w:rsid w:val="003805E4"/>
    <w:rsid w:val="003809E3"/>
    <w:rsid w:val="003814BC"/>
    <w:rsid w:val="00381816"/>
    <w:rsid w:val="00381C0F"/>
    <w:rsid w:val="00381D11"/>
    <w:rsid w:val="003823A6"/>
    <w:rsid w:val="0038385D"/>
    <w:rsid w:val="0038396E"/>
    <w:rsid w:val="00384342"/>
    <w:rsid w:val="00384DA0"/>
    <w:rsid w:val="003856D9"/>
    <w:rsid w:val="003859AF"/>
    <w:rsid w:val="00386856"/>
    <w:rsid w:val="0038699D"/>
    <w:rsid w:val="003901C4"/>
    <w:rsid w:val="00390E71"/>
    <w:rsid w:val="00392F18"/>
    <w:rsid w:val="00393156"/>
    <w:rsid w:val="00394EC5"/>
    <w:rsid w:val="003957B5"/>
    <w:rsid w:val="003958B1"/>
    <w:rsid w:val="00396176"/>
    <w:rsid w:val="00396536"/>
    <w:rsid w:val="00396F20"/>
    <w:rsid w:val="003A0891"/>
    <w:rsid w:val="003A0B2A"/>
    <w:rsid w:val="003A17A5"/>
    <w:rsid w:val="003A1916"/>
    <w:rsid w:val="003A27C5"/>
    <w:rsid w:val="003A310A"/>
    <w:rsid w:val="003A4BAA"/>
    <w:rsid w:val="003A6B7C"/>
    <w:rsid w:val="003B2779"/>
    <w:rsid w:val="003B3CA0"/>
    <w:rsid w:val="003B4537"/>
    <w:rsid w:val="003B5F0D"/>
    <w:rsid w:val="003B77FB"/>
    <w:rsid w:val="003C2BFA"/>
    <w:rsid w:val="003C2E92"/>
    <w:rsid w:val="003C4305"/>
    <w:rsid w:val="003C6C6B"/>
    <w:rsid w:val="003C6F7C"/>
    <w:rsid w:val="003D1662"/>
    <w:rsid w:val="003D17E9"/>
    <w:rsid w:val="003D2435"/>
    <w:rsid w:val="003D2D77"/>
    <w:rsid w:val="003D36DC"/>
    <w:rsid w:val="003D3FF5"/>
    <w:rsid w:val="003D5005"/>
    <w:rsid w:val="003D5727"/>
    <w:rsid w:val="003D79C8"/>
    <w:rsid w:val="003D7F1A"/>
    <w:rsid w:val="003D7F6B"/>
    <w:rsid w:val="003E0FC3"/>
    <w:rsid w:val="003E12C4"/>
    <w:rsid w:val="003E2AC0"/>
    <w:rsid w:val="003E3C62"/>
    <w:rsid w:val="003E3D6D"/>
    <w:rsid w:val="003E3FBE"/>
    <w:rsid w:val="003E4614"/>
    <w:rsid w:val="003E47C3"/>
    <w:rsid w:val="003E488A"/>
    <w:rsid w:val="003E4DB0"/>
    <w:rsid w:val="003E51CB"/>
    <w:rsid w:val="003E5279"/>
    <w:rsid w:val="003E641C"/>
    <w:rsid w:val="003E72A6"/>
    <w:rsid w:val="003E7364"/>
    <w:rsid w:val="003F0028"/>
    <w:rsid w:val="003F12A9"/>
    <w:rsid w:val="003F17B2"/>
    <w:rsid w:val="003F1867"/>
    <w:rsid w:val="003F1884"/>
    <w:rsid w:val="003F1CDC"/>
    <w:rsid w:val="003F2073"/>
    <w:rsid w:val="003F2220"/>
    <w:rsid w:val="003F238D"/>
    <w:rsid w:val="003F5829"/>
    <w:rsid w:val="003F5A6C"/>
    <w:rsid w:val="00400BF5"/>
    <w:rsid w:val="0040434E"/>
    <w:rsid w:val="00405309"/>
    <w:rsid w:val="00405F25"/>
    <w:rsid w:val="00406516"/>
    <w:rsid w:val="00410923"/>
    <w:rsid w:val="0041142D"/>
    <w:rsid w:val="004116E8"/>
    <w:rsid w:val="00411B25"/>
    <w:rsid w:val="004134B6"/>
    <w:rsid w:val="004134FF"/>
    <w:rsid w:val="0041462C"/>
    <w:rsid w:val="00414AB5"/>
    <w:rsid w:val="00414F1C"/>
    <w:rsid w:val="0041528C"/>
    <w:rsid w:val="00420483"/>
    <w:rsid w:val="00421134"/>
    <w:rsid w:val="00421CD9"/>
    <w:rsid w:val="0042536A"/>
    <w:rsid w:val="00425596"/>
    <w:rsid w:val="00427719"/>
    <w:rsid w:val="00427905"/>
    <w:rsid w:val="004301F9"/>
    <w:rsid w:val="004305EE"/>
    <w:rsid w:val="00430746"/>
    <w:rsid w:val="00433BD5"/>
    <w:rsid w:val="00433EC0"/>
    <w:rsid w:val="0043432D"/>
    <w:rsid w:val="0043587D"/>
    <w:rsid w:val="004359BA"/>
    <w:rsid w:val="00436E67"/>
    <w:rsid w:val="0043714D"/>
    <w:rsid w:val="0043783E"/>
    <w:rsid w:val="00437D7A"/>
    <w:rsid w:val="00437FE4"/>
    <w:rsid w:val="004407D0"/>
    <w:rsid w:val="0044090B"/>
    <w:rsid w:val="00441092"/>
    <w:rsid w:val="004416D8"/>
    <w:rsid w:val="004428EF"/>
    <w:rsid w:val="0044350C"/>
    <w:rsid w:val="0044398E"/>
    <w:rsid w:val="00445AC7"/>
    <w:rsid w:val="004463DE"/>
    <w:rsid w:val="00446C41"/>
    <w:rsid w:val="00447FC2"/>
    <w:rsid w:val="004510C7"/>
    <w:rsid w:val="00452C7E"/>
    <w:rsid w:val="0045362C"/>
    <w:rsid w:val="00453ADB"/>
    <w:rsid w:val="00453EA1"/>
    <w:rsid w:val="00454539"/>
    <w:rsid w:val="00454681"/>
    <w:rsid w:val="00456629"/>
    <w:rsid w:val="00456EE4"/>
    <w:rsid w:val="0046017C"/>
    <w:rsid w:val="0046054E"/>
    <w:rsid w:val="00461195"/>
    <w:rsid w:val="00461E10"/>
    <w:rsid w:val="00463A33"/>
    <w:rsid w:val="0046402A"/>
    <w:rsid w:val="00464EF2"/>
    <w:rsid w:val="0046531D"/>
    <w:rsid w:val="004659E4"/>
    <w:rsid w:val="00466661"/>
    <w:rsid w:val="00467189"/>
    <w:rsid w:val="00471C84"/>
    <w:rsid w:val="00473AD0"/>
    <w:rsid w:val="0047408E"/>
    <w:rsid w:val="00474A92"/>
    <w:rsid w:val="00475560"/>
    <w:rsid w:val="00475E85"/>
    <w:rsid w:val="00475F0A"/>
    <w:rsid w:val="00476F1C"/>
    <w:rsid w:val="0048058B"/>
    <w:rsid w:val="0048078E"/>
    <w:rsid w:val="004820E5"/>
    <w:rsid w:val="004828D9"/>
    <w:rsid w:val="0048310E"/>
    <w:rsid w:val="00484F0F"/>
    <w:rsid w:val="00485A2C"/>
    <w:rsid w:val="0048671F"/>
    <w:rsid w:val="00486B5F"/>
    <w:rsid w:val="004919F6"/>
    <w:rsid w:val="00491A20"/>
    <w:rsid w:val="00491D51"/>
    <w:rsid w:val="004950DE"/>
    <w:rsid w:val="00495A2B"/>
    <w:rsid w:val="00495FA2"/>
    <w:rsid w:val="00495FB8"/>
    <w:rsid w:val="0049630D"/>
    <w:rsid w:val="004965EE"/>
    <w:rsid w:val="00497152"/>
    <w:rsid w:val="004A008D"/>
    <w:rsid w:val="004A2324"/>
    <w:rsid w:val="004A3777"/>
    <w:rsid w:val="004A3F16"/>
    <w:rsid w:val="004A44C9"/>
    <w:rsid w:val="004A4611"/>
    <w:rsid w:val="004A464E"/>
    <w:rsid w:val="004A541B"/>
    <w:rsid w:val="004A6663"/>
    <w:rsid w:val="004A6E9E"/>
    <w:rsid w:val="004A7022"/>
    <w:rsid w:val="004A743A"/>
    <w:rsid w:val="004B0303"/>
    <w:rsid w:val="004B0D5B"/>
    <w:rsid w:val="004B0D91"/>
    <w:rsid w:val="004B145A"/>
    <w:rsid w:val="004B3433"/>
    <w:rsid w:val="004B469D"/>
    <w:rsid w:val="004B4988"/>
    <w:rsid w:val="004B4998"/>
    <w:rsid w:val="004B6670"/>
    <w:rsid w:val="004B6EFB"/>
    <w:rsid w:val="004B7191"/>
    <w:rsid w:val="004B7343"/>
    <w:rsid w:val="004B76A5"/>
    <w:rsid w:val="004B7944"/>
    <w:rsid w:val="004C17FF"/>
    <w:rsid w:val="004C2118"/>
    <w:rsid w:val="004C3F2B"/>
    <w:rsid w:val="004C5A08"/>
    <w:rsid w:val="004C6D14"/>
    <w:rsid w:val="004C7B95"/>
    <w:rsid w:val="004C7BB0"/>
    <w:rsid w:val="004D025A"/>
    <w:rsid w:val="004D205C"/>
    <w:rsid w:val="004D305B"/>
    <w:rsid w:val="004D45A6"/>
    <w:rsid w:val="004D5E0D"/>
    <w:rsid w:val="004D6183"/>
    <w:rsid w:val="004D669C"/>
    <w:rsid w:val="004D7A55"/>
    <w:rsid w:val="004E0935"/>
    <w:rsid w:val="004E10ED"/>
    <w:rsid w:val="004E13AB"/>
    <w:rsid w:val="004E2491"/>
    <w:rsid w:val="004E2868"/>
    <w:rsid w:val="004E329F"/>
    <w:rsid w:val="004E6F40"/>
    <w:rsid w:val="004E7359"/>
    <w:rsid w:val="004E7485"/>
    <w:rsid w:val="004E78D2"/>
    <w:rsid w:val="004E7C74"/>
    <w:rsid w:val="004E7EF1"/>
    <w:rsid w:val="004F133F"/>
    <w:rsid w:val="004F1532"/>
    <w:rsid w:val="004F2485"/>
    <w:rsid w:val="004F2C88"/>
    <w:rsid w:val="004F501E"/>
    <w:rsid w:val="004F5DDA"/>
    <w:rsid w:val="004F78A8"/>
    <w:rsid w:val="004F7C4A"/>
    <w:rsid w:val="005005C0"/>
    <w:rsid w:val="005008E5"/>
    <w:rsid w:val="00500EA4"/>
    <w:rsid w:val="00501E88"/>
    <w:rsid w:val="00502BDF"/>
    <w:rsid w:val="005041AB"/>
    <w:rsid w:val="00505956"/>
    <w:rsid w:val="00507AB6"/>
    <w:rsid w:val="00511AFA"/>
    <w:rsid w:val="0051279E"/>
    <w:rsid w:val="00514986"/>
    <w:rsid w:val="00515E57"/>
    <w:rsid w:val="00515FCA"/>
    <w:rsid w:val="005167D3"/>
    <w:rsid w:val="005218A7"/>
    <w:rsid w:val="005219FC"/>
    <w:rsid w:val="005227AC"/>
    <w:rsid w:val="00522F1A"/>
    <w:rsid w:val="0052314E"/>
    <w:rsid w:val="00524463"/>
    <w:rsid w:val="00524FA6"/>
    <w:rsid w:val="005270CE"/>
    <w:rsid w:val="005279DF"/>
    <w:rsid w:val="005301E1"/>
    <w:rsid w:val="00530B08"/>
    <w:rsid w:val="00530F84"/>
    <w:rsid w:val="0053179E"/>
    <w:rsid w:val="005323C2"/>
    <w:rsid w:val="00532555"/>
    <w:rsid w:val="00532E80"/>
    <w:rsid w:val="005334AB"/>
    <w:rsid w:val="0053357C"/>
    <w:rsid w:val="00533C9C"/>
    <w:rsid w:val="005348A8"/>
    <w:rsid w:val="00534FDE"/>
    <w:rsid w:val="00535A95"/>
    <w:rsid w:val="00535F7A"/>
    <w:rsid w:val="00536766"/>
    <w:rsid w:val="005375FA"/>
    <w:rsid w:val="0053769F"/>
    <w:rsid w:val="00537F91"/>
    <w:rsid w:val="005403EA"/>
    <w:rsid w:val="00541F99"/>
    <w:rsid w:val="00542B1D"/>
    <w:rsid w:val="0054458B"/>
    <w:rsid w:val="0054561C"/>
    <w:rsid w:val="005467CD"/>
    <w:rsid w:val="00547086"/>
    <w:rsid w:val="005471B0"/>
    <w:rsid w:val="00550430"/>
    <w:rsid w:val="005508C1"/>
    <w:rsid w:val="005522B8"/>
    <w:rsid w:val="00552DB0"/>
    <w:rsid w:val="00552EE4"/>
    <w:rsid w:val="00553A5F"/>
    <w:rsid w:val="00553FED"/>
    <w:rsid w:val="00554BD9"/>
    <w:rsid w:val="00555372"/>
    <w:rsid w:val="005563FC"/>
    <w:rsid w:val="00557ACA"/>
    <w:rsid w:val="005604C3"/>
    <w:rsid w:val="00560902"/>
    <w:rsid w:val="00560D7E"/>
    <w:rsid w:val="00561815"/>
    <w:rsid w:val="005639AB"/>
    <w:rsid w:val="00563FE3"/>
    <w:rsid w:val="005640CA"/>
    <w:rsid w:val="00565B92"/>
    <w:rsid w:val="0056605B"/>
    <w:rsid w:val="00566AEE"/>
    <w:rsid w:val="00567FAC"/>
    <w:rsid w:val="00571D8F"/>
    <w:rsid w:val="00574B2A"/>
    <w:rsid w:val="00576CF1"/>
    <w:rsid w:val="00576E88"/>
    <w:rsid w:val="00580043"/>
    <w:rsid w:val="00580D5F"/>
    <w:rsid w:val="00581D99"/>
    <w:rsid w:val="0058312A"/>
    <w:rsid w:val="00586B9A"/>
    <w:rsid w:val="00587B4D"/>
    <w:rsid w:val="00587C53"/>
    <w:rsid w:val="00590626"/>
    <w:rsid w:val="00590BDB"/>
    <w:rsid w:val="0059141A"/>
    <w:rsid w:val="005916B1"/>
    <w:rsid w:val="005920EE"/>
    <w:rsid w:val="0059262C"/>
    <w:rsid w:val="005939FF"/>
    <w:rsid w:val="00593B8E"/>
    <w:rsid w:val="005946BF"/>
    <w:rsid w:val="00595265"/>
    <w:rsid w:val="00595E08"/>
    <w:rsid w:val="005962BE"/>
    <w:rsid w:val="005966EC"/>
    <w:rsid w:val="00596AC3"/>
    <w:rsid w:val="00596FCD"/>
    <w:rsid w:val="00597C0E"/>
    <w:rsid w:val="005A0436"/>
    <w:rsid w:val="005A1167"/>
    <w:rsid w:val="005A52F2"/>
    <w:rsid w:val="005A532D"/>
    <w:rsid w:val="005A5EDD"/>
    <w:rsid w:val="005A7EC3"/>
    <w:rsid w:val="005B1901"/>
    <w:rsid w:val="005B2EC0"/>
    <w:rsid w:val="005B30A8"/>
    <w:rsid w:val="005B3E9B"/>
    <w:rsid w:val="005B5073"/>
    <w:rsid w:val="005B572B"/>
    <w:rsid w:val="005B6CD2"/>
    <w:rsid w:val="005B7076"/>
    <w:rsid w:val="005C0B6C"/>
    <w:rsid w:val="005C0C07"/>
    <w:rsid w:val="005C0DB8"/>
    <w:rsid w:val="005C0E4E"/>
    <w:rsid w:val="005C1A7B"/>
    <w:rsid w:val="005C26DD"/>
    <w:rsid w:val="005C307F"/>
    <w:rsid w:val="005C342B"/>
    <w:rsid w:val="005C357A"/>
    <w:rsid w:val="005C3604"/>
    <w:rsid w:val="005C42E5"/>
    <w:rsid w:val="005C7961"/>
    <w:rsid w:val="005C7BA1"/>
    <w:rsid w:val="005D02BF"/>
    <w:rsid w:val="005D0625"/>
    <w:rsid w:val="005D1004"/>
    <w:rsid w:val="005D12A1"/>
    <w:rsid w:val="005D30C4"/>
    <w:rsid w:val="005D3F87"/>
    <w:rsid w:val="005D41B3"/>
    <w:rsid w:val="005D436B"/>
    <w:rsid w:val="005D5659"/>
    <w:rsid w:val="005D58CA"/>
    <w:rsid w:val="005D5AC6"/>
    <w:rsid w:val="005D5D5C"/>
    <w:rsid w:val="005D61B5"/>
    <w:rsid w:val="005E153A"/>
    <w:rsid w:val="005E16FC"/>
    <w:rsid w:val="005E554C"/>
    <w:rsid w:val="005E636C"/>
    <w:rsid w:val="005F0499"/>
    <w:rsid w:val="005F0C83"/>
    <w:rsid w:val="005F317A"/>
    <w:rsid w:val="005F3B1B"/>
    <w:rsid w:val="005F43EC"/>
    <w:rsid w:val="005F5108"/>
    <w:rsid w:val="005F632A"/>
    <w:rsid w:val="005F7629"/>
    <w:rsid w:val="0060013C"/>
    <w:rsid w:val="0060026F"/>
    <w:rsid w:val="006026E4"/>
    <w:rsid w:val="006077CC"/>
    <w:rsid w:val="0061318E"/>
    <w:rsid w:val="00613330"/>
    <w:rsid w:val="00614811"/>
    <w:rsid w:val="00616E21"/>
    <w:rsid w:val="00617260"/>
    <w:rsid w:val="006218E6"/>
    <w:rsid w:val="0062245B"/>
    <w:rsid w:val="006225A5"/>
    <w:rsid w:val="00622C00"/>
    <w:rsid w:val="00622E01"/>
    <w:rsid w:val="00623818"/>
    <w:rsid w:val="006238B2"/>
    <w:rsid w:val="00623C14"/>
    <w:rsid w:val="006251D6"/>
    <w:rsid w:val="00625DC1"/>
    <w:rsid w:val="006277D1"/>
    <w:rsid w:val="00632AE3"/>
    <w:rsid w:val="006336BA"/>
    <w:rsid w:val="00633C7F"/>
    <w:rsid w:val="0063759C"/>
    <w:rsid w:val="00640CB7"/>
    <w:rsid w:val="00640D5C"/>
    <w:rsid w:val="006419A0"/>
    <w:rsid w:val="00642992"/>
    <w:rsid w:val="00642F96"/>
    <w:rsid w:val="006442FD"/>
    <w:rsid w:val="00644940"/>
    <w:rsid w:val="00644956"/>
    <w:rsid w:val="0064584B"/>
    <w:rsid w:val="0065083D"/>
    <w:rsid w:val="00651C80"/>
    <w:rsid w:val="00652797"/>
    <w:rsid w:val="00654FFC"/>
    <w:rsid w:val="00656443"/>
    <w:rsid w:val="006602EF"/>
    <w:rsid w:val="006615A8"/>
    <w:rsid w:val="006700DA"/>
    <w:rsid w:val="00671814"/>
    <w:rsid w:val="00671D2D"/>
    <w:rsid w:val="00671D79"/>
    <w:rsid w:val="00671D82"/>
    <w:rsid w:val="00671E8F"/>
    <w:rsid w:val="006723B5"/>
    <w:rsid w:val="00674300"/>
    <w:rsid w:val="00674C59"/>
    <w:rsid w:val="00676B99"/>
    <w:rsid w:val="00680935"/>
    <w:rsid w:val="00681DAB"/>
    <w:rsid w:val="00682762"/>
    <w:rsid w:val="00682A77"/>
    <w:rsid w:val="00682E76"/>
    <w:rsid w:val="00683BB4"/>
    <w:rsid w:val="00684A9F"/>
    <w:rsid w:val="00684B85"/>
    <w:rsid w:val="00684EED"/>
    <w:rsid w:val="00686E5D"/>
    <w:rsid w:val="00690FEA"/>
    <w:rsid w:val="00692515"/>
    <w:rsid w:val="0069285D"/>
    <w:rsid w:val="006933D5"/>
    <w:rsid w:val="006933E6"/>
    <w:rsid w:val="00694A19"/>
    <w:rsid w:val="0069613D"/>
    <w:rsid w:val="0069707B"/>
    <w:rsid w:val="00697FE3"/>
    <w:rsid w:val="006A0863"/>
    <w:rsid w:val="006A0927"/>
    <w:rsid w:val="006A0987"/>
    <w:rsid w:val="006A15D5"/>
    <w:rsid w:val="006A2324"/>
    <w:rsid w:val="006A2A15"/>
    <w:rsid w:val="006A332D"/>
    <w:rsid w:val="006A459F"/>
    <w:rsid w:val="006A46BE"/>
    <w:rsid w:val="006A4E5A"/>
    <w:rsid w:val="006A5E2A"/>
    <w:rsid w:val="006A6E4D"/>
    <w:rsid w:val="006A7296"/>
    <w:rsid w:val="006A752A"/>
    <w:rsid w:val="006B0FC7"/>
    <w:rsid w:val="006B1CBF"/>
    <w:rsid w:val="006B3BF4"/>
    <w:rsid w:val="006B48F4"/>
    <w:rsid w:val="006B560D"/>
    <w:rsid w:val="006B60F6"/>
    <w:rsid w:val="006B7FD7"/>
    <w:rsid w:val="006C12C1"/>
    <w:rsid w:val="006C17E4"/>
    <w:rsid w:val="006C1B1D"/>
    <w:rsid w:val="006C216D"/>
    <w:rsid w:val="006C2C0D"/>
    <w:rsid w:val="006C2FD6"/>
    <w:rsid w:val="006C3FF4"/>
    <w:rsid w:val="006C6486"/>
    <w:rsid w:val="006D0BE8"/>
    <w:rsid w:val="006D158F"/>
    <w:rsid w:val="006D25F4"/>
    <w:rsid w:val="006D2721"/>
    <w:rsid w:val="006D2E15"/>
    <w:rsid w:val="006D3B3F"/>
    <w:rsid w:val="006D5F33"/>
    <w:rsid w:val="006D6DDB"/>
    <w:rsid w:val="006D74C5"/>
    <w:rsid w:val="006E02E0"/>
    <w:rsid w:val="006E0E6A"/>
    <w:rsid w:val="006E322F"/>
    <w:rsid w:val="006E3F15"/>
    <w:rsid w:val="006E459A"/>
    <w:rsid w:val="006E4BE4"/>
    <w:rsid w:val="006E5B52"/>
    <w:rsid w:val="006E5DF1"/>
    <w:rsid w:val="006E6250"/>
    <w:rsid w:val="006E72D8"/>
    <w:rsid w:val="006F1A9F"/>
    <w:rsid w:val="006F34E6"/>
    <w:rsid w:val="006F43CF"/>
    <w:rsid w:val="006F4BF8"/>
    <w:rsid w:val="006F504A"/>
    <w:rsid w:val="006F5B51"/>
    <w:rsid w:val="006F6996"/>
    <w:rsid w:val="00700ED8"/>
    <w:rsid w:val="007010C3"/>
    <w:rsid w:val="007015AF"/>
    <w:rsid w:val="007018C8"/>
    <w:rsid w:val="00704A8D"/>
    <w:rsid w:val="0070523E"/>
    <w:rsid w:val="00706284"/>
    <w:rsid w:val="0070690A"/>
    <w:rsid w:val="00706920"/>
    <w:rsid w:val="00707470"/>
    <w:rsid w:val="00711243"/>
    <w:rsid w:val="00714066"/>
    <w:rsid w:val="007142B4"/>
    <w:rsid w:val="00716DD5"/>
    <w:rsid w:val="0071752C"/>
    <w:rsid w:val="00720D25"/>
    <w:rsid w:val="00721249"/>
    <w:rsid w:val="00722ADD"/>
    <w:rsid w:val="007232AD"/>
    <w:rsid w:val="007239D0"/>
    <w:rsid w:val="00724724"/>
    <w:rsid w:val="00726570"/>
    <w:rsid w:val="00726CD1"/>
    <w:rsid w:val="007270FC"/>
    <w:rsid w:val="00730091"/>
    <w:rsid w:val="00730AA0"/>
    <w:rsid w:val="00730D61"/>
    <w:rsid w:val="00732B4F"/>
    <w:rsid w:val="00732FC8"/>
    <w:rsid w:val="007349BB"/>
    <w:rsid w:val="00734C41"/>
    <w:rsid w:val="0073566C"/>
    <w:rsid w:val="0073606D"/>
    <w:rsid w:val="007360F8"/>
    <w:rsid w:val="00737A71"/>
    <w:rsid w:val="00737D65"/>
    <w:rsid w:val="00742289"/>
    <w:rsid w:val="00742610"/>
    <w:rsid w:val="0074448F"/>
    <w:rsid w:val="00745726"/>
    <w:rsid w:val="007466B3"/>
    <w:rsid w:val="007476D1"/>
    <w:rsid w:val="0074777B"/>
    <w:rsid w:val="00747F39"/>
    <w:rsid w:val="0075184E"/>
    <w:rsid w:val="00751C1A"/>
    <w:rsid w:val="00751EFE"/>
    <w:rsid w:val="00754FF9"/>
    <w:rsid w:val="007553F5"/>
    <w:rsid w:val="007555D3"/>
    <w:rsid w:val="00755A14"/>
    <w:rsid w:val="00756012"/>
    <w:rsid w:val="007566B4"/>
    <w:rsid w:val="007606C3"/>
    <w:rsid w:val="00761024"/>
    <w:rsid w:val="00761360"/>
    <w:rsid w:val="00761AE4"/>
    <w:rsid w:val="00764CD0"/>
    <w:rsid w:val="00766E26"/>
    <w:rsid w:val="00767035"/>
    <w:rsid w:val="00770469"/>
    <w:rsid w:val="00771F94"/>
    <w:rsid w:val="007736BF"/>
    <w:rsid w:val="00774878"/>
    <w:rsid w:val="00775374"/>
    <w:rsid w:val="007767FC"/>
    <w:rsid w:val="00780A6C"/>
    <w:rsid w:val="00780F7D"/>
    <w:rsid w:val="0078140A"/>
    <w:rsid w:val="00781F3A"/>
    <w:rsid w:val="00782CDD"/>
    <w:rsid w:val="007835A0"/>
    <w:rsid w:val="00784E77"/>
    <w:rsid w:val="00785B22"/>
    <w:rsid w:val="00785B4E"/>
    <w:rsid w:val="00790CF7"/>
    <w:rsid w:val="00791D78"/>
    <w:rsid w:val="007924FD"/>
    <w:rsid w:val="00792D55"/>
    <w:rsid w:val="00792F17"/>
    <w:rsid w:val="0079305A"/>
    <w:rsid w:val="007932BC"/>
    <w:rsid w:val="00793A08"/>
    <w:rsid w:val="007942B7"/>
    <w:rsid w:val="00794AFB"/>
    <w:rsid w:val="00794C30"/>
    <w:rsid w:val="0079548F"/>
    <w:rsid w:val="00796616"/>
    <w:rsid w:val="00796A10"/>
    <w:rsid w:val="007975F2"/>
    <w:rsid w:val="00797E26"/>
    <w:rsid w:val="007A079A"/>
    <w:rsid w:val="007A08CC"/>
    <w:rsid w:val="007A40A1"/>
    <w:rsid w:val="007A6591"/>
    <w:rsid w:val="007A7795"/>
    <w:rsid w:val="007B0538"/>
    <w:rsid w:val="007B0A5E"/>
    <w:rsid w:val="007B0CDC"/>
    <w:rsid w:val="007B1689"/>
    <w:rsid w:val="007B24E0"/>
    <w:rsid w:val="007B2BD4"/>
    <w:rsid w:val="007B3B25"/>
    <w:rsid w:val="007B3D54"/>
    <w:rsid w:val="007B4E1B"/>
    <w:rsid w:val="007B7DAF"/>
    <w:rsid w:val="007C0005"/>
    <w:rsid w:val="007C037A"/>
    <w:rsid w:val="007C1A1B"/>
    <w:rsid w:val="007C1E28"/>
    <w:rsid w:val="007C40D7"/>
    <w:rsid w:val="007C503D"/>
    <w:rsid w:val="007C656F"/>
    <w:rsid w:val="007C6886"/>
    <w:rsid w:val="007C6A9D"/>
    <w:rsid w:val="007C72E3"/>
    <w:rsid w:val="007C7D6C"/>
    <w:rsid w:val="007D07BD"/>
    <w:rsid w:val="007D1D57"/>
    <w:rsid w:val="007D3CDC"/>
    <w:rsid w:val="007D501A"/>
    <w:rsid w:val="007D5123"/>
    <w:rsid w:val="007D7786"/>
    <w:rsid w:val="007D7C09"/>
    <w:rsid w:val="007E037A"/>
    <w:rsid w:val="007E19C9"/>
    <w:rsid w:val="007E4A7B"/>
    <w:rsid w:val="007E590A"/>
    <w:rsid w:val="007E69B3"/>
    <w:rsid w:val="007E6C8A"/>
    <w:rsid w:val="007E6D64"/>
    <w:rsid w:val="007F027F"/>
    <w:rsid w:val="007F3157"/>
    <w:rsid w:val="007F4518"/>
    <w:rsid w:val="007F5DAA"/>
    <w:rsid w:val="007F7BDF"/>
    <w:rsid w:val="007F7D0D"/>
    <w:rsid w:val="008031CA"/>
    <w:rsid w:val="00803E1A"/>
    <w:rsid w:val="00805F1F"/>
    <w:rsid w:val="008063C1"/>
    <w:rsid w:val="008066E2"/>
    <w:rsid w:val="00811442"/>
    <w:rsid w:val="008119FA"/>
    <w:rsid w:val="00814CBC"/>
    <w:rsid w:val="00815D9A"/>
    <w:rsid w:val="0081609B"/>
    <w:rsid w:val="00820CB1"/>
    <w:rsid w:val="00820EF7"/>
    <w:rsid w:val="008219FD"/>
    <w:rsid w:val="00822560"/>
    <w:rsid w:val="00822C88"/>
    <w:rsid w:val="00824A32"/>
    <w:rsid w:val="008253F0"/>
    <w:rsid w:val="0082734E"/>
    <w:rsid w:val="008309B6"/>
    <w:rsid w:val="00831F0D"/>
    <w:rsid w:val="0083205F"/>
    <w:rsid w:val="0083218B"/>
    <w:rsid w:val="00832766"/>
    <w:rsid w:val="008333EA"/>
    <w:rsid w:val="0083460F"/>
    <w:rsid w:val="00835364"/>
    <w:rsid w:val="008354F5"/>
    <w:rsid w:val="008371D8"/>
    <w:rsid w:val="008418E1"/>
    <w:rsid w:val="008427C2"/>
    <w:rsid w:val="00842A64"/>
    <w:rsid w:val="00842D94"/>
    <w:rsid w:val="008435C3"/>
    <w:rsid w:val="00844398"/>
    <w:rsid w:val="00844607"/>
    <w:rsid w:val="00845A09"/>
    <w:rsid w:val="00845F0C"/>
    <w:rsid w:val="00847A4F"/>
    <w:rsid w:val="00851810"/>
    <w:rsid w:val="00852948"/>
    <w:rsid w:val="00852AF4"/>
    <w:rsid w:val="00852E03"/>
    <w:rsid w:val="008540F7"/>
    <w:rsid w:val="00856226"/>
    <w:rsid w:val="00857558"/>
    <w:rsid w:val="008576F6"/>
    <w:rsid w:val="00860A9D"/>
    <w:rsid w:val="008613CA"/>
    <w:rsid w:val="0086147C"/>
    <w:rsid w:val="00861524"/>
    <w:rsid w:val="00861BE1"/>
    <w:rsid w:val="00862EEA"/>
    <w:rsid w:val="008642A6"/>
    <w:rsid w:val="008664D3"/>
    <w:rsid w:val="0086704F"/>
    <w:rsid w:val="00867D7F"/>
    <w:rsid w:val="008703C8"/>
    <w:rsid w:val="00870DA0"/>
    <w:rsid w:val="00871F52"/>
    <w:rsid w:val="0087230E"/>
    <w:rsid w:val="00872FFE"/>
    <w:rsid w:val="0087364F"/>
    <w:rsid w:val="00873BCA"/>
    <w:rsid w:val="00874D4C"/>
    <w:rsid w:val="00875442"/>
    <w:rsid w:val="00876C3A"/>
    <w:rsid w:val="00876ED3"/>
    <w:rsid w:val="00876EDA"/>
    <w:rsid w:val="00877354"/>
    <w:rsid w:val="0088145A"/>
    <w:rsid w:val="00882C94"/>
    <w:rsid w:val="00882E0A"/>
    <w:rsid w:val="00883994"/>
    <w:rsid w:val="00885282"/>
    <w:rsid w:val="0088533F"/>
    <w:rsid w:val="00885774"/>
    <w:rsid w:val="00885A92"/>
    <w:rsid w:val="00886242"/>
    <w:rsid w:val="00886E85"/>
    <w:rsid w:val="00887342"/>
    <w:rsid w:val="00887C58"/>
    <w:rsid w:val="00892E01"/>
    <w:rsid w:val="00893EF0"/>
    <w:rsid w:val="00896138"/>
    <w:rsid w:val="00896467"/>
    <w:rsid w:val="008969A3"/>
    <w:rsid w:val="008972D4"/>
    <w:rsid w:val="00897313"/>
    <w:rsid w:val="00897E25"/>
    <w:rsid w:val="008A08DC"/>
    <w:rsid w:val="008A1CF4"/>
    <w:rsid w:val="008A2C52"/>
    <w:rsid w:val="008A2C61"/>
    <w:rsid w:val="008A36BD"/>
    <w:rsid w:val="008A5680"/>
    <w:rsid w:val="008A6B64"/>
    <w:rsid w:val="008A7568"/>
    <w:rsid w:val="008A77CA"/>
    <w:rsid w:val="008B1361"/>
    <w:rsid w:val="008B1CB1"/>
    <w:rsid w:val="008B2460"/>
    <w:rsid w:val="008B4EF4"/>
    <w:rsid w:val="008B509F"/>
    <w:rsid w:val="008B6E1E"/>
    <w:rsid w:val="008B6FA8"/>
    <w:rsid w:val="008C3C54"/>
    <w:rsid w:val="008C4562"/>
    <w:rsid w:val="008C4EA9"/>
    <w:rsid w:val="008C6819"/>
    <w:rsid w:val="008C74AE"/>
    <w:rsid w:val="008C7D0C"/>
    <w:rsid w:val="008C7D46"/>
    <w:rsid w:val="008D0393"/>
    <w:rsid w:val="008D0E60"/>
    <w:rsid w:val="008D3095"/>
    <w:rsid w:val="008D42D3"/>
    <w:rsid w:val="008D471B"/>
    <w:rsid w:val="008D53A1"/>
    <w:rsid w:val="008D5972"/>
    <w:rsid w:val="008D7534"/>
    <w:rsid w:val="008E0DC8"/>
    <w:rsid w:val="008E2E4B"/>
    <w:rsid w:val="008E2FCB"/>
    <w:rsid w:val="008E4A0F"/>
    <w:rsid w:val="008E4A4A"/>
    <w:rsid w:val="008F0E98"/>
    <w:rsid w:val="008F2378"/>
    <w:rsid w:val="008F295C"/>
    <w:rsid w:val="008F2F9B"/>
    <w:rsid w:val="008F3359"/>
    <w:rsid w:val="008F384C"/>
    <w:rsid w:val="008F3BCB"/>
    <w:rsid w:val="008F44F4"/>
    <w:rsid w:val="008F636D"/>
    <w:rsid w:val="008F6631"/>
    <w:rsid w:val="008F73C2"/>
    <w:rsid w:val="008F77FF"/>
    <w:rsid w:val="008F7A0A"/>
    <w:rsid w:val="008F7A51"/>
    <w:rsid w:val="00902234"/>
    <w:rsid w:val="00902EA7"/>
    <w:rsid w:val="0090357B"/>
    <w:rsid w:val="00903757"/>
    <w:rsid w:val="00910A2E"/>
    <w:rsid w:val="00911325"/>
    <w:rsid w:val="00911CA9"/>
    <w:rsid w:val="009132C7"/>
    <w:rsid w:val="009141E2"/>
    <w:rsid w:val="0091437A"/>
    <w:rsid w:val="00914BB5"/>
    <w:rsid w:val="009150E6"/>
    <w:rsid w:val="0091615F"/>
    <w:rsid w:val="009161F9"/>
    <w:rsid w:val="00916EAE"/>
    <w:rsid w:val="009174D6"/>
    <w:rsid w:val="00917FA4"/>
    <w:rsid w:val="00920646"/>
    <w:rsid w:val="009221B6"/>
    <w:rsid w:val="00922E15"/>
    <w:rsid w:val="00923085"/>
    <w:rsid w:val="00925719"/>
    <w:rsid w:val="00925A52"/>
    <w:rsid w:val="00925FE6"/>
    <w:rsid w:val="0092632E"/>
    <w:rsid w:val="00926410"/>
    <w:rsid w:val="00926589"/>
    <w:rsid w:val="00932FCA"/>
    <w:rsid w:val="00933791"/>
    <w:rsid w:val="00933B7F"/>
    <w:rsid w:val="00935337"/>
    <w:rsid w:val="009354D3"/>
    <w:rsid w:val="009360C6"/>
    <w:rsid w:val="0093697D"/>
    <w:rsid w:val="00936A70"/>
    <w:rsid w:val="00937200"/>
    <w:rsid w:val="009373F8"/>
    <w:rsid w:val="0093789A"/>
    <w:rsid w:val="009426E1"/>
    <w:rsid w:val="00943230"/>
    <w:rsid w:val="00944525"/>
    <w:rsid w:val="00944E9F"/>
    <w:rsid w:val="00950093"/>
    <w:rsid w:val="00950C40"/>
    <w:rsid w:val="00951274"/>
    <w:rsid w:val="00951BDA"/>
    <w:rsid w:val="00953A9C"/>
    <w:rsid w:val="00953D93"/>
    <w:rsid w:val="00953F8C"/>
    <w:rsid w:val="0095421E"/>
    <w:rsid w:val="00954B8B"/>
    <w:rsid w:val="0095649C"/>
    <w:rsid w:val="00956A59"/>
    <w:rsid w:val="00957013"/>
    <w:rsid w:val="0096132B"/>
    <w:rsid w:val="00962C31"/>
    <w:rsid w:val="00962D1B"/>
    <w:rsid w:val="009644DB"/>
    <w:rsid w:val="0096474E"/>
    <w:rsid w:val="0096639A"/>
    <w:rsid w:val="00970E6D"/>
    <w:rsid w:val="009716A7"/>
    <w:rsid w:val="0097207E"/>
    <w:rsid w:val="009733C5"/>
    <w:rsid w:val="00974122"/>
    <w:rsid w:val="0097467F"/>
    <w:rsid w:val="009755D7"/>
    <w:rsid w:val="0098031E"/>
    <w:rsid w:val="00981191"/>
    <w:rsid w:val="009815FC"/>
    <w:rsid w:val="0098163A"/>
    <w:rsid w:val="009821DE"/>
    <w:rsid w:val="009825E7"/>
    <w:rsid w:val="00982FB2"/>
    <w:rsid w:val="0098546A"/>
    <w:rsid w:val="00985E09"/>
    <w:rsid w:val="0098637C"/>
    <w:rsid w:val="0099035E"/>
    <w:rsid w:val="00990AF7"/>
    <w:rsid w:val="00990E60"/>
    <w:rsid w:val="009911E0"/>
    <w:rsid w:val="009929C2"/>
    <w:rsid w:val="00994329"/>
    <w:rsid w:val="00994C9D"/>
    <w:rsid w:val="00995BFA"/>
    <w:rsid w:val="00997823"/>
    <w:rsid w:val="00997999"/>
    <w:rsid w:val="00997FB0"/>
    <w:rsid w:val="009A0199"/>
    <w:rsid w:val="009A0268"/>
    <w:rsid w:val="009A1CDC"/>
    <w:rsid w:val="009A2EE7"/>
    <w:rsid w:val="009A4B3B"/>
    <w:rsid w:val="009A6106"/>
    <w:rsid w:val="009A617D"/>
    <w:rsid w:val="009A692F"/>
    <w:rsid w:val="009A7375"/>
    <w:rsid w:val="009B1ABD"/>
    <w:rsid w:val="009B29E0"/>
    <w:rsid w:val="009B31E7"/>
    <w:rsid w:val="009B36AE"/>
    <w:rsid w:val="009B4BCB"/>
    <w:rsid w:val="009B4F85"/>
    <w:rsid w:val="009B62BE"/>
    <w:rsid w:val="009C0DFC"/>
    <w:rsid w:val="009C1A67"/>
    <w:rsid w:val="009C1B9B"/>
    <w:rsid w:val="009C1FF8"/>
    <w:rsid w:val="009C5B4E"/>
    <w:rsid w:val="009C6EBE"/>
    <w:rsid w:val="009D0CF0"/>
    <w:rsid w:val="009D0FC4"/>
    <w:rsid w:val="009D2846"/>
    <w:rsid w:val="009D311E"/>
    <w:rsid w:val="009D3BC0"/>
    <w:rsid w:val="009D52B4"/>
    <w:rsid w:val="009D7207"/>
    <w:rsid w:val="009E0B17"/>
    <w:rsid w:val="009E1442"/>
    <w:rsid w:val="009E1B28"/>
    <w:rsid w:val="009E2775"/>
    <w:rsid w:val="009E3977"/>
    <w:rsid w:val="009E4AEB"/>
    <w:rsid w:val="009E66BC"/>
    <w:rsid w:val="009E6C64"/>
    <w:rsid w:val="009E6FF7"/>
    <w:rsid w:val="009E7CDE"/>
    <w:rsid w:val="009F0666"/>
    <w:rsid w:val="009F0773"/>
    <w:rsid w:val="009F09FF"/>
    <w:rsid w:val="009F0E96"/>
    <w:rsid w:val="009F1B02"/>
    <w:rsid w:val="009F30E1"/>
    <w:rsid w:val="009F6172"/>
    <w:rsid w:val="00A03647"/>
    <w:rsid w:val="00A0492C"/>
    <w:rsid w:val="00A04E5E"/>
    <w:rsid w:val="00A050D1"/>
    <w:rsid w:val="00A077FA"/>
    <w:rsid w:val="00A07FB6"/>
    <w:rsid w:val="00A1031A"/>
    <w:rsid w:val="00A106FF"/>
    <w:rsid w:val="00A10AB5"/>
    <w:rsid w:val="00A10B39"/>
    <w:rsid w:val="00A10FBB"/>
    <w:rsid w:val="00A11144"/>
    <w:rsid w:val="00A1298F"/>
    <w:rsid w:val="00A12B6C"/>
    <w:rsid w:val="00A13221"/>
    <w:rsid w:val="00A134C2"/>
    <w:rsid w:val="00A13855"/>
    <w:rsid w:val="00A152D2"/>
    <w:rsid w:val="00A15763"/>
    <w:rsid w:val="00A16225"/>
    <w:rsid w:val="00A16A78"/>
    <w:rsid w:val="00A1732E"/>
    <w:rsid w:val="00A176D5"/>
    <w:rsid w:val="00A177BB"/>
    <w:rsid w:val="00A2055A"/>
    <w:rsid w:val="00A20A72"/>
    <w:rsid w:val="00A23475"/>
    <w:rsid w:val="00A24FEE"/>
    <w:rsid w:val="00A2511C"/>
    <w:rsid w:val="00A25504"/>
    <w:rsid w:val="00A25A06"/>
    <w:rsid w:val="00A266A4"/>
    <w:rsid w:val="00A31CE3"/>
    <w:rsid w:val="00A33543"/>
    <w:rsid w:val="00A34156"/>
    <w:rsid w:val="00A350A5"/>
    <w:rsid w:val="00A35999"/>
    <w:rsid w:val="00A36B88"/>
    <w:rsid w:val="00A36E3E"/>
    <w:rsid w:val="00A37261"/>
    <w:rsid w:val="00A37886"/>
    <w:rsid w:val="00A40805"/>
    <w:rsid w:val="00A40E04"/>
    <w:rsid w:val="00A41CB9"/>
    <w:rsid w:val="00A41CF1"/>
    <w:rsid w:val="00A41D5E"/>
    <w:rsid w:val="00A42F71"/>
    <w:rsid w:val="00A44934"/>
    <w:rsid w:val="00A4566C"/>
    <w:rsid w:val="00A46ED6"/>
    <w:rsid w:val="00A5101A"/>
    <w:rsid w:val="00A529CA"/>
    <w:rsid w:val="00A53265"/>
    <w:rsid w:val="00A53DED"/>
    <w:rsid w:val="00A5596E"/>
    <w:rsid w:val="00A55CC3"/>
    <w:rsid w:val="00A576E3"/>
    <w:rsid w:val="00A577CF"/>
    <w:rsid w:val="00A57B85"/>
    <w:rsid w:val="00A57E55"/>
    <w:rsid w:val="00A60D00"/>
    <w:rsid w:val="00A61ADC"/>
    <w:rsid w:val="00A62474"/>
    <w:rsid w:val="00A62513"/>
    <w:rsid w:val="00A62A87"/>
    <w:rsid w:val="00A65545"/>
    <w:rsid w:val="00A65D55"/>
    <w:rsid w:val="00A6636F"/>
    <w:rsid w:val="00A673DA"/>
    <w:rsid w:val="00A67E5C"/>
    <w:rsid w:val="00A70E68"/>
    <w:rsid w:val="00A7228E"/>
    <w:rsid w:val="00A725B7"/>
    <w:rsid w:val="00A728EB"/>
    <w:rsid w:val="00A73475"/>
    <w:rsid w:val="00A75122"/>
    <w:rsid w:val="00A757FE"/>
    <w:rsid w:val="00A76A56"/>
    <w:rsid w:val="00A76E67"/>
    <w:rsid w:val="00A80E11"/>
    <w:rsid w:val="00A816AC"/>
    <w:rsid w:val="00A8210E"/>
    <w:rsid w:val="00A8239A"/>
    <w:rsid w:val="00A82E14"/>
    <w:rsid w:val="00A83A20"/>
    <w:rsid w:val="00A85628"/>
    <w:rsid w:val="00A8591B"/>
    <w:rsid w:val="00A8672D"/>
    <w:rsid w:val="00A86F4C"/>
    <w:rsid w:val="00A92841"/>
    <w:rsid w:val="00A940CF"/>
    <w:rsid w:val="00A94916"/>
    <w:rsid w:val="00A96773"/>
    <w:rsid w:val="00A96BE5"/>
    <w:rsid w:val="00A96DBC"/>
    <w:rsid w:val="00A976D4"/>
    <w:rsid w:val="00A97F82"/>
    <w:rsid w:val="00AA0BC5"/>
    <w:rsid w:val="00AA0F05"/>
    <w:rsid w:val="00AA1030"/>
    <w:rsid w:val="00AA15BE"/>
    <w:rsid w:val="00AA29AF"/>
    <w:rsid w:val="00AA2E2C"/>
    <w:rsid w:val="00AA2FCD"/>
    <w:rsid w:val="00AA6E68"/>
    <w:rsid w:val="00AA7A5A"/>
    <w:rsid w:val="00AB05B4"/>
    <w:rsid w:val="00AB0CAA"/>
    <w:rsid w:val="00AB12C6"/>
    <w:rsid w:val="00AB1867"/>
    <w:rsid w:val="00AB2ABA"/>
    <w:rsid w:val="00AB3998"/>
    <w:rsid w:val="00AB521E"/>
    <w:rsid w:val="00AC07BB"/>
    <w:rsid w:val="00AC0C51"/>
    <w:rsid w:val="00AC0E1A"/>
    <w:rsid w:val="00AC17DE"/>
    <w:rsid w:val="00AC1C4E"/>
    <w:rsid w:val="00AC2099"/>
    <w:rsid w:val="00AC3320"/>
    <w:rsid w:val="00AC5CB4"/>
    <w:rsid w:val="00AC606D"/>
    <w:rsid w:val="00AC7BF1"/>
    <w:rsid w:val="00AD11C4"/>
    <w:rsid w:val="00AD2FD9"/>
    <w:rsid w:val="00AD444F"/>
    <w:rsid w:val="00AD5460"/>
    <w:rsid w:val="00AD5617"/>
    <w:rsid w:val="00AD5E49"/>
    <w:rsid w:val="00AD7005"/>
    <w:rsid w:val="00AD73B9"/>
    <w:rsid w:val="00AE1285"/>
    <w:rsid w:val="00AE1463"/>
    <w:rsid w:val="00AE25E8"/>
    <w:rsid w:val="00AE270A"/>
    <w:rsid w:val="00AE27D2"/>
    <w:rsid w:val="00AE3077"/>
    <w:rsid w:val="00AE3128"/>
    <w:rsid w:val="00AE39C5"/>
    <w:rsid w:val="00AE64C2"/>
    <w:rsid w:val="00AE6A09"/>
    <w:rsid w:val="00AF0210"/>
    <w:rsid w:val="00AF36EA"/>
    <w:rsid w:val="00AF6B80"/>
    <w:rsid w:val="00AF6BCB"/>
    <w:rsid w:val="00AF6E4D"/>
    <w:rsid w:val="00AF7176"/>
    <w:rsid w:val="00AF7826"/>
    <w:rsid w:val="00B0231B"/>
    <w:rsid w:val="00B02F97"/>
    <w:rsid w:val="00B038A8"/>
    <w:rsid w:val="00B03F5C"/>
    <w:rsid w:val="00B04FBD"/>
    <w:rsid w:val="00B05163"/>
    <w:rsid w:val="00B06D5D"/>
    <w:rsid w:val="00B06DE6"/>
    <w:rsid w:val="00B0793C"/>
    <w:rsid w:val="00B11471"/>
    <w:rsid w:val="00B11B59"/>
    <w:rsid w:val="00B11CC5"/>
    <w:rsid w:val="00B12933"/>
    <w:rsid w:val="00B16911"/>
    <w:rsid w:val="00B229BF"/>
    <w:rsid w:val="00B2359A"/>
    <w:rsid w:val="00B24485"/>
    <w:rsid w:val="00B24F15"/>
    <w:rsid w:val="00B26DFE"/>
    <w:rsid w:val="00B273CA"/>
    <w:rsid w:val="00B2741A"/>
    <w:rsid w:val="00B30B1C"/>
    <w:rsid w:val="00B30CD2"/>
    <w:rsid w:val="00B3286B"/>
    <w:rsid w:val="00B34D33"/>
    <w:rsid w:val="00B352A9"/>
    <w:rsid w:val="00B354AF"/>
    <w:rsid w:val="00B3675A"/>
    <w:rsid w:val="00B3745F"/>
    <w:rsid w:val="00B37AB0"/>
    <w:rsid w:val="00B4054E"/>
    <w:rsid w:val="00B40773"/>
    <w:rsid w:val="00B40D41"/>
    <w:rsid w:val="00B4156B"/>
    <w:rsid w:val="00B42D1F"/>
    <w:rsid w:val="00B436CF"/>
    <w:rsid w:val="00B43DBF"/>
    <w:rsid w:val="00B443EB"/>
    <w:rsid w:val="00B44501"/>
    <w:rsid w:val="00B4521F"/>
    <w:rsid w:val="00B45D76"/>
    <w:rsid w:val="00B46045"/>
    <w:rsid w:val="00B475C5"/>
    <w:rsid w:val="00B5116E"/>
    <w:rsid w:val="00B51C07"/>
    <w:rsid w:val="00B55626"/>
    <w:rsid w:val="00B55B22"/>
    <w:rsid w:val="00B56397"/>
    <w:rsid w:val="00B60E0C"/>
    <w:rsid w:val="00B63871"/>
    <w:rsid w:val="00B64674"/>
    <w:rsid w:val="00B64E94"/>
    <w:rsid w:val="00B65C29"/>
    <w:rsid w:val="00B7278C"/>
    <w:rsid w:val="00B7285B"/>
    <w:rsid w:val="00B7538C"/>
    <w:rsid w:val="00B77660"/>
    <w:rsid w:val="00B81425"/>
    <w:rsid w:val="00B818DD"/>
    <w:rsid w:val="00B82A31"/>
    <w:rsid w:val="00B84661"/>
    <w:rsid w:val="00B8495E"/>
    <w:rsid w:val="00B85F51"/>
    <w:rsid w:val="00B8610C"/>
    <w:rsid w:val="00B863D0"/>
    <w:rsid w:val="00B8677E"/>
    <w:rsid w:val="00B8679D"/>
    <w:rsid w:val="00B9018F"/>
    <w:rsid w:val="00B90B2E"/>
    <w:rsid w:val="00B913DE"/>
    <w:rsid w:val="00B914AB"/>
    <w:rsid w:val="00B9217A"/>
    <w:rsid w:val="00B92DF6"/>
    <w:rsid w:val="00B9367B"/>
    <w:rsid w:val="00B93C5A"/>
    <w:rsid w:val="00B95247"/>
    <w:rsid w:val="00B967EB"/>
    <w:rsid w:val="00BA1CAD"/>
    <w:rsid w:val="00BA5F22"/>
    <w:rsid w:val="00BA6CD7"/>
    <w:rsid w:val="00BB0360"/>
    <w:rsid w:val="00BB0CF6"/>
    <w:rsid w:val="00BB1A51"/>
    <w:rsid w:val="00BB1A6A"/>
    <w:rsid w:val="00BB1F64"/>
    <w:rsid w:val="00BB29CC"/>
    <w:rsid w:val="00BB53B9"/>
    <w:rsid w:val="00BC00B4"/>
    <w:rsid w:val="00BC1E19"/>
    <w:rsid w:val="00BC3AF3"/>
    <w:rsid w:val="00BC4271"/>
    <w:rsid w:val="00BC4F5B"/>
    <w:rsid w:val="00BC6170"/>
    <w:rsid w:val="00BC6421"/>
    <w:rsid w:val="00BC67B4"/>
    <w:rsid w:val="00BC6DF8"/>
    <w:rsid w:val="00BC796F"/>
    <w:rsid w:val="00BD0363"/>
    <w:rsid w:val="00BD0739"/>
    <w:rsid w:val="00BD42C3"/>
    <w:rsid w:val="00BD4B88"/>
    <w:rsid w:val="00BD57BB"/>
    <w:rsid w:val="00BD796A"/>
    <w:rsid w:val="00BE0228"/>
    <w:rsid w:val="00BE19D7"/>
    <w:rsid w:val="00BE408D"/>
    <w:rsid w:val="00BE43C9"/>
    <w:rsid w:val="00BE46E0"/>
    <w:rsid w:val="00BE4A52"/>
    <w:rsid w:val="00BE570D"/>
    <w:rsid w:val="00BE5A91"/>
    <w:rsid w:val="00BE6010"/>
    <w:rsid w:val="00BE667B"/>
    <w:rsid w:val="00BE755D"/>
    <w:rsid w:val="00BE7A59"/>
    <w:rsid w:val="00BF0403"/>
    <w:rsid w:val="00BF0449"/>
    <w:rsid w:val="00BF0D56"/>
    <w:rsid w:val="00BF0D7C"/>
    <w:rsid w:val="00BF183D"/>
    <w:rsid w:val="00BF1A68"/>
    <w:rsid w:val="00BF2EE5"/>
    <w:rsid w:val="00BF2F48"/>
    <w:rsid w:val="00BF3FD3"/>
    <w:rsid w:val="00BF4965"/>
    <w:rsid w:val="00BF4D0C"/>
    <w:rsid w:val="00BF6024"/>
    <w:rsid w:val="00BF67B2"/>
    <w:rsid w:val="00BF6E98"/>
    <w:rsid w:val="00BF799A"/>
    <w:rsid w:val="00C00DFD"/>
    <w:rsid w:val="00C0159D"/>
    <w:rsid w:val="00C04040"/>
    <w:rsid w:val="00C04AA3"/>
    <w:rsid w:val="00C04B60"/>
    <w:rsid w:val="00C05357"/>
    <w:rsid w:val="00C057D7"/>
    <w:rsid w:val="00C07E6F"/>
    <w:rsid w:val="00C107C9"/>
    <w:rsid w:val="00C10DD0"/>
    <w:rsid w:val="00C1162E"/>
    <w:rsid w:val="00C146A5"/>
    <w:rsid w:val="00C158C0"/>
    <w:rsid w:val="00C15A4E"/>
    <w:rsid w:val="00C1610B"/>
    <w:rsid w:val="00C1642D"/>
    <w:rsid w:val="00C17712"/>
    <w:rsid w:val="00C2104F"/>
    <w:rsid w:val="00C210D5"/>
    <w:rsid w:val="00C2131A"/>
    <w:rsid w:val="00C2219A"/>
    <w:rsid w:val="00C2366F"/>
    <w:rsid w:val="00C24CDF"/>
    <w:rsid w:val="00C2744E"/>
    <w:rsid w:val="00C27911"/>
    <w:rsid w:val="00C30141"/>
    <w:rsid w:val="00C305AD"/>
    <w:rsid w:val="00C327D2"/>
    <w:rsid w:val="00C32A2A"/>
    <w:rsid w:val="00C34AF5"/>
    <w:rsid w:val="00C34D1C"/>
    <w:rsid w:val="00C360B0"/>
    <w:rsid w:val="00C36330"/>
    <w:rsid w:val="00C36D79"/>
    <w:rsid w:val="00C36DD0"/>
    <w:rsid w:val="00C37106"/>
    <w:rsid w:val="00C3748B"/>
    <w:rsid w:val="00C40B3F"/>
    <w:rsid w:val="00C40D4E"/>
    <w:rsid w:val="00C43189"/>
    <w:rsid w:val="00C47E57"/>
    <w:rsid w:val="00C47FB1"/>
    <w:rsid w:val="00C50587"/>
    <w:rsid w:val="00C51421"/>
    <w:rsid w:val="00C524A1"/>
    <w:rsid w:val="00C5260A"/>
    <w:rsid w:val="00C538A2"/>
    <w:rsid w:val="00C53F03"/>
    <w:rsid w:val="00C547AD"/>
    <w:rsid w:val="00C551EB"/>
    <w:rsid w:val="00C57662"/>
    <w:rsid w:val="00C57A13"/>
    <w:rsid w:val="00C57D28"/>
    <w:rsid w:val="00C6052A"/>
    <w:rsid w:val="00C627B0"/>
    <w:rsid w:val="00C64410"/>
    <w:rsid w:val="00C64DF2"/>
    <w:rsid w:val="00C655E7"/>
    <w:rsid w:val="00C67A3B"/>
    <w:rsid w:val="00C71696"/>
    <w:rsid w:val="00C71ECD"/>
    <w:rsid w:val="00C7298F"/>
    <w:rsid w:val="00C74C46"/>
    <w:rsid w:val="00C76A63"/>
    <w:rsid w:val="00C8013B"/>
    <w:rsid w:val="00C81490"/>
    <w:rsid w:val="00C82638"/>
    <w:rsid w:val="00C82DD8"/>
    <w:rsid w:val="00C84B67"/>
    <w:rsid w:val="00C85ACB"/>
    <w:rsid w:val="00C86043"/>
    <w:rsid w:val="00C86AE7"/>
    <w:rsid w:val="00C872E2"/>
    <w:rsid w:val="00C900D9"/>
    <w:rsid w:val="00C911D3"/>
    <w:rsid w:val="00C913CF"/>
    <w:rsid w:val="00C91882"/>
    <w:rsid w:val="00C91C3D"/>
    <w:rsid w:val="00C93552"/>
    <w:rsid w:val="00C9438E"/>
    <w:rsid w:val="00C95F00"/>
    <w:rsid w:val="00C96F8D"/>
    <w:rsid w:val="00CA1A84"/>
    <w:rsid w:val="00CA1C13"/>
    <w:rsid w:val="00CA26E0"/>
    <w:rsid w:val="00CA67C7"/>
    <w:rsid w:val="00CB0034"/>
    <w:rsid w:val="00CB1B6E"/>
    <w:rsid w:val="00CB4360"/>
    <w:rsid w:val="00CB4EF4"/>
    <w:rsid w:val="00CB4F82"/>
    <w:rsid w:val="00CB6359"/>
    <w:rsid w:val="00CB6F16"/>
    <w:rsid w:val="00CC169C"/>
    <w:rsid w:val="00CC2975"/>
    <w:rsid w:val="00CC2A2A"/>
    <w:rsid w:val="00CC41FE"/>
    <w:rsid w:val="00CC4DBF"/>
    <w:rsid w:val="00CD0425"/>
    <w:rsid w:val="00CD0537"/>
    <w:rsid w:val="00CD2DBA"/>
    <w:rsid w:val="00CD3908"/>
    <w:rsid w:val="00CD4243"/>
    <w:rsid w:val="00CD5E45"/>
    <w:rsid w:val="00CD67FF"/>
    <w:rsid w:val="00CD6942"/>
    <w:rsid w:val="00CE02D7"/>
    <w:rsid w:val="00CE1394"/>
    <w:rsid w:val="00CE28FA"/>
    <w:rsid w:val="00CE46B5"/>
    <w:rsid w:val="00CE49D8"/>
    <w:rsid w:val="00CE5AB0"/>
    <w:rsid w:val="00CE73C1"/>
    <w:rsid w:val="00CE7ABD"/>
    <w:rsid w:val="00CF0360"/>
    <w:rsid w:val="00CF1896"/>
    <w:rsid w:val="00CF327A"/>
    <w:rsid w:val="00CF3961"/>
    <w:rsid w:val="00CF447A"/>
    <w:rsid w:val="00CF492F"/>
    <w:rsid w:val="00CF7120"/>
    <w:rsid w:val="00D0099F"/>
    <w:rsid w:val="00D00E8B"/>
    <w:rsid w:val="00D019D8"/>
    <w:rsid w:val="00D021F2"/>
    <w:rsid w:val="00D0330B"/>
    <w:rsid w:val="00D03985"/>
    <w:rsid w:val="00D049F3"/>
    <w:rsid w:val="00D06700"/>
    <w:rsid w:val="00D074AB"/>
    <w:rsid w:val="00D115E0"/>
    <w:rsid w:val="00D124B2"/>
    <w:rsid w:val="00D12EC1"/>
    <w:rsid w:val="00D13F7C"/>
    <w:rsid w:val="00D1407D"/>
    <w:rsid w:val="00D1509B"/>
    <w:rsid w:val="00D1675F"/>
    <w:rsid w:val="00D16957"/>
    <w:rsid w:val="00D171CC"/>
    <w:rsid w:val="00D20AF9"/>
    <w:rsid w:val="00D20B1E"/>
    <w:rsid w:val="00D216B5"/>
    <w:rsid w:val="00D22EB3"/>
    <w:rsid w:val="00D23B3A"/>
    <w:rsid w:val="00D277A7"/>
    <w:rsid w:val="00D277BC"/>
    <w:rsid w:val="00D27B4F"/>
    <w:rsid w:val="00D300ED"/>
    <w:rsid w:val="00D30FD3"/>
    <w:rsid w:val="00D311AE"/>
    <w:rsid w:val="00D316A5"/>
    <w:rsid w:val="00D322C2"/>
    <w:rsid w:val="00D32454"/>
    <w:rsid w:val="00D325A2"/>
    <w:rsid w:val="00D334CE"/>
    <w:rsid w:val="00D3373C"/>
    <w:rsid w:val="00D3446C"/>
    <w:rsid w:val="00D34E40"/>
    <w:rsid w:val="00D35564"/>
    <w:rsid w:val="00D359FA"/>
    <w:rsid w:val="00D366AA"/>
    <w:rsid w:val="00D36845"/>
    <w:rsid w:val="00D37D88"/>
    <w:rsid w:val="00D432C6"/>
    <w:rsid w:val="00D4546A"/>
    <w:rsid w:val="00D45758"/>
    <w:rsid w:val="00D46488"/>
    <w:rsid w:val="00D467AC"/>
    <w:rsid w:val="00D47227"/>
    <w:rsid w:val="00D50145"/>
    <w:rsid w:val="00D50506"/>
    <w:rsid w:val="00D50C9B"/>
    <w:rsid w:val="00D50D6F"/>
    <w:rsid w:val="00D52016"/>
    <w:rsid w:val="00D55B95"/>
    <w:rsid w:val="00D56728"/>
    <w:rsid w:val="00D568CE"/>
    <w:rsid w:val="00D578AF"/>
    <w:rsid w:val="00D60712"/>
    <w:rsid w:val="00D619E4"/>
    <w:rsid w:val="00D61E09"/>
    <w:rsid w:val="00D62335"/>
    <w:rsid w:val="00D62463"/>
    <w:rsid w:val="00D632FA"/>
    <w:rsid w:val="00D642D3"/>
    <w:rsid w:val="00D6470B"/>
    <w:rsid w:val="00D66001"/>
    <w:rsid w:val="00D670EC"/>
    <w:rsid w:val="00D6731C"/>
    <w:rsid w:val="00D67E76"/>
    <w:rsid w:val="00D70AC6"/>
    <w:rsid w:val="00D70FBD"/>
    <w:rsid w:val="00D74ABD"/>
    <w:rsid w:val="00D758B7"/>
    <w:rsid w:val="00D7682D"/>
    <w:rsid w:val="00D77E86"/>
    <w:rsid w:val="00D80DAF"/>
    <w:rsid w:val="00D80FE5"/>
    <w:rsid w:val="00D81843"/>
    <w:rsid w:val="00D81AB5"/>
    <w:rsid w:val="00D82FBA"/>
    <w:rsid w:val="00D83923"/>
    <w:rsid w:val="00D83B50"/>
    <w:rsid w:val="00D83D6D"/>
    <w:rsid w:val="00D83E6E"/>
    <w:rsid w:val="00D84C94"/>
    <w:rsid w:val="00D86A27"/>
    <w:rsid w:val="00D87A5A"/>
    <w:rsid w:val="00D87C93"/>
    <w:rsid w:val="00D911DE"/>
    <w:rsid w:val="00D91324"/>
    <w:rsid w:val="00D913BC"/>
    <w:rsid w:val="00D91F36"/>
    <w:rsid w:val="00D91FEA"/>
    <w:rsid w:val="00D92764"/>
    <w:rsid w:val="00D92F39"/>
    <w:rsid w:val="00D93C1F"/>
    <w:rsid w:val="00D942E2"/>
    <w:rsid w:val="00D94374"/>
    <w:rsid w:val="00D97E01"/>
    <w:rsid w:val="00DA0570"/>
    <w:rsid w:val="00DA09A3"/>
    <w:rsid w:val="00DA14E7"/>
    <w:rsid w:val="00DA250F"/>
    <w:rsid w:val="00DA3343"/>
    <w:rsid w:val="00DA3504"/>
    <w:rsid w:val="00DA5837"/>
    <w:rsid w:val="00DA672B"/>
    <w:rsid w:val="00DA6E6B"/>
    <w:rsid w:val="00DB01BA"/>
    <w:rsid w:val="00DB0B02"/>
    <w:rsid w:val="00DB0DA5"/>
    <w:rsid w:val="00DB0F25"/>
    <w:rsid w:val="00DB1D5B"/>
    <w:rsid w:val="00DB1E49"/>
    <w:rsid w:val="00DB4E6F"/>
    <w:rsid w:val="00DB5172"/>
    <w:rsid w:val="00DB5989"/>
    <w:rsid w:val="00DB5E50"/>
    <w:rsid w:val="00DB6AE5"/>
    <w:rsid w:val="00DB7606"/>
    <w:rsid w:val="00DC1EF8"/>
    <w:rsid w:val="00DC2811"/>
    <w:rsid w:val="00DC3622"/>
    <w:rsid w:val="00DC3AA6"/>
    <w:rsid w:val="00DC404D"/>
    <w:rsid w:val="00DC52BF"/>
    <w:rsid w:val="00DC6912"/>
    <w:rsid w:val="00DC6A0C"/>
    <w:rsid w:val="00DC6DD0"/>
    <w:rsid w:val="00DC789A"/>
    <w:rsid w:val="00DD004D"/>
    <w:rsid w:val="00DD20CD"/>
    <w:rsid w:val="00DD246D"/>
    <w:rsid w:val="00DD2AE0"/>
    <w:rsid w:val="00DD331A"/>
    <w:rsid w:val="00DD378B"/>
    <w:rsid w:val="00DD5525"/>
    <w:rsid w:val="00DD5CD8"/>
    <w:rsid w:val="00DE1A58"/>
    <w:rsid w:val="00DE1EAD"/>
    <w:rsid w:val="00DE4BD6"/>
    <w:rsid w:val="00DE51F8"/>
    <w:rsid w:val="00DE6255"/>
    <w:rsid w:val="00DE6A7E"/>
    <w:rsid w:val="00DE71D5"/>
    <w:rsid w:val="00DE7C0E"/>
    <w:rsid w:val="00DE7D42"/>
    <w:rsid w:val="00DF0622"/>
    <w:rsid w:val="00DF0A18"/>
    <w:rsid w:val="00DF1F24"/>
    <w:rsid w:val="00DF38F1"/>
    <w:rsid w:val="00DF3F5E"/>
    <w:rsid w:val="00DF4430"/>
    <w:rsid w:val="00DF4612"/>
    <w:rsid w:val="00DF4972"/>
    <w:rsid w:val="00DF4A04"/>
    <w:rsid w:val="00DF4B42"/>
    <w:rsid w:val="00DF4D64"/>
    <w:rsid w:val="00DF5A7D"/>
    <w:rsid w:val="00DF70BC"/>
    <w:rsid w:val="00E00EB5"/>
    <w:rsid w:val="00E01B16"/>
    <w:rsid w:val="00E04E88"/>
    <w:rsid w:val="00E067B8"/>
    <w:rsid w:val="00E06A9F"/>
    <w:rsid w:val="00E1031D"/>
    <w:rsid w:val="00E10B23"/>
    <w:rsid w:val="00E10CC2"/>
    <w:rsid w:val="00E13576"/>
    <w:rsid w:val="00E14FDF"/>
    <w:rsid w:val="00E158B4"/>
    <w:rsid w:val="00E15FDD"/>
    <w:rsid w:val="00E174E9"/>
    <w:rsid w:val="00E17D25"/>
    <w:rsid w:val="00E17FAC"/>
    <w:rsid w:val="00E204D1"/>
    <w:rsid w:val="00E2131F"/>
    <w:rsid w:val="00E213A1"/>
    <w:rsid w:val="00E22B97"/>
    <w:rsid w:val="00E22C04"/>
    <w:rsid w:val="00E236F5"/>
    <w:rsid w:val="00E23747"/>
    <w:rsid w:val="00E24426"/>
    <w:rsid w:val="00E2470E"/>
    <w:rsid w:val="00E26890"/>
    <w:rsid w:val="00E27235"/>
    <w:rsid w:val="00E36B13"/>
    <w:rsid w:val="00E371EE"/>
    <w:rsid w:val="00E37B40"/>
    <w:rsid w:val="00E410C3"/>
    <w:rsid w:val="00E42811"/>
    <w:rsid w:val="00E43F74"/>
    <w:rsid w:val="00E440C9"/>
    <w:rsid w:val="00E44270"/>
    <w:rsid w:val="00E4788C"/>
    <w:rsid w:val="00E47E20"/>
    <w:rsid w:val="00E5005D"/>
    <w:rsid w:val="00E504AF"/>
    <w:rsid w:val="00E52DA3"/>
    <w:rsid w:val="00E547B1"/>
    <w:rsid w:val="00E54F1B"/>
    <w:rsid w:val="00E5562F"/>
    <w:rsid w:val="00E56672"/>
    <w:rsid w:val="00E56A3C"/>
    <w:rsid w:val="00E57708"/>
    <w:rsid w:val="00E57D27"/>
    <w:rsid w:val="00E6143A"/>
    <w:rsid w:val="00E6201E"/>
    <w:rsid w:val="00E63A4F"/>
    <w:rsid w:val="00E64111"/>
    <w:rsid w:val="00E64BA4"/>
    <w:rsid w:val="00E65C06"/>
    <w:rsid w:val="00E670B2"/>
    <w:rsid w:val="00E674CB"/>
    <w:rsid w:val="00E67EF4"/>
    <w:rsid w:val="00E70494"/>
    <w:rsid w:val="00E71730"/>
    <w:rsid w:val="00E71BFC"/>
    <w:rsid w:val="00E72882"/>
    <w:rsid w:val="00E72CA1"/>
    <w:rsid w:val="00E739DA"/>
    <w:rsid w:val="00E74298"/>
    <w:rsid w:val="00E746C0"/>
    <w:rsid w:val="00E748C7"/>
    <w:rsid w:val="00E755BD"/>
    <w:rsid w:val="00E76BE3"/>
    <w:rsid w:val="00E77B64"/>
    <w:rsid w:val="00E80059"/>
    <w:rsid w:val="00E8209C"/>
    <w:rsid w:val="00E82141"/>
    <w:rsid w:val="00E82184"/>
    <w:rsid w:val="00E82BB4"/>
    <w:rsid w:val="00E83022"/>
    <w:rsid w:val="00E84960"/>
    <w:rsid w:val="00E8575F"/>
    <w:rsid w:val="00E87055"/>
    <w:rsid w:val="00E900AE"/>
    <w:rsid w:val="00E906DA"/>
    <w:rsid w:val="00E92F5A"/>
    <w:rsid w:val="00E93AC2"/>
    <w:rsid w:val="00E96AD1"/>
    <w:rsid w:val="00EA1347"/>
    <w:rsid w:val="00EA191F"/>
    <w:rsid w:val="00EA1F56"/>
    <w:rsid w:val="00EA2183"/>
    <w:rsid w:val="00EA3A98"/>
    <w:rsid w:val="00EA47D3"/>
    <w:rsid w:val="00EA4FB1"/>
    <w:rsid w:val="00EA6A27"/>
    <w:rsid w:val="00EA6A94"/>
    <w:rsid w:val="00EA7740"/>
    <w:rsid w:val="00EB2354"/>
    <w:rsid w:val="00EB3030"/>
    <w:rsid w:val="00EB5CC7"/>
    <w:rsid w:val="00EB634B"/>
    <w:rsid w:val="00EB63A5"/>
    <w:rsid w:val="00EB6F9F"/>
    <w:rsid w:val="00EB7D9A"/>
    <w:rsid w:val="00EC1240"/>
    <w:rsid w:val="00EC273E"/>
    <w:rsid w:val="00EC2D37"/>
    <w:rsid w:val="00EC4581"/>
    <w:rsid w:val="00EC4832"/>
    <w:rsid w:val="00EC5086"/>
    <w:rsid w:val="00EC72D4"/>
    <w:rsid w:val="00ED0190"/>
    <w:rsid w:val="00ED0241"/>
    <w:rsid w:val="00ED12DE"/>
    <w:rsid w:val="00ED1664"/>
    <w:rsid w:val="00ED2E6E"/>
    <w:rsid w:val="00ED416C"/>
    <w:rsid w:val="00ED4270"/>
    <w:rsid w:val="00ED4672"/>
    <w:rsid w:val="00ED51ED"/>
    <w:rsid w:val="00ED70B4"/>
    <w:rsid w:val="00EE0CD1"/>
    <w:rsid w:val="00EE2173"/>
    <w:rsid w:val="00EE37C0"/>
    <w:rsid w:val="00EE4B72"/>
    <w:rsid w:val="00EE5352"/>
    <w:rsid w:val="00EE562D"/>
    <w:rsid w:val="00EE5B62"/>
    <w:rsid w:val="00EE60B5"/>
    <w:rsid w:val="00EE76FB"/>
    <w:rsid w:val="00EE79A9"/>
    <w:rsid w:val="00EE7BFC"/>
    <w:rsid w:val="00EF1A8B"/>
    <w:rsid w:val="00EF1D51"/>
    <w:rsid w:val="00EF2F8A"/>
    <w:rsid w:val="00EF3772"/>
    <w:rsid w:val="00EF4229"/>
    <w:rsid w:val="00EF422C"/>
    <w:rsid w:val="00EF4EBA"/>
    <w:rsid w:val="00EF7552"/>
    <w:rsid w:val="00EF76AA"/>
    <w:rsid w:val="00F05066"/>
    <w:rsid w:val="00F050BD"/>
    <w:rsid w:val="00F07FD2"/>
    <w:rsid w:val="00F10505"/>
    <w:rsid w:val="00F108F6"/>
    <w:rsid w:val="00F12CAF"/>
    <w:rsid w:val="00F133DD"/>
    <w:rsid w:val="00F14052"/>
    <w:rsid w:val="00F14C45"/>
    <w:rsid w:val="00F14E62"/>
    <w:rsid w:val="00F15DFD"/>
    <w:rsid w:val="00F15E9A"/>
    <w:rsid w:val="00F15E9B"/>
    <w:rsid w:val="00F16F1D"/>
    <w:rsid w:val="00F207B3"/>
    <w:rsid w:val="00F2192E"/>
    <w:rsid w:val="00F21DA9"/>
    <w:rsid w:val="00F22EAC"/>
    <w:rsid w:val="00F241B6"/>
    <w:rsid w:val="00F24614"/>
    <w:rsid w:val="00F253C0"/>
    <w:rsid w:val="00F2591A"/>
    <w:rsid w:val="00F25D6D"/>
    <w:rsid w:val="00F271C9"/>
    <w:rsid w:val="00F31167"/>
    <w:rsid w:val="00F31B8F"/>
    <w:rsid w:val="00F32520"/>
    <w:rsid w:val="00F32884"/>
    <w:rsid w:val="00F328B7"/>
    <w:rsid w:val="00F32AD1"/>
    <w:rsid w:val="00F33866"/>
    <w:rsid w:val="00F34C37"/>
    <w:rsid w:val="00F34C81"/>
    <w:rsid w:val="00F34D6F"/>
    <w:rsid w:val="00F357D8"/>
    <w:rsid w:val="00F37472"/>
    <w:rsid w:val="00F376DD"/>
    <w:rsid w:val="00F40488"/>
    <w:rsid w:val="00F408A9"/>
    <w:rsid w:val="00F41864"/>
    <w:rsid w:val="00F42B1A"/>
    <w:rsid w:val="00F42EB8"/>
    <w:rsid w:val="00F44CBF"/>
    <w:rsid w:val="00F469CA"/>
    <w:rsid w:val="00F46E2B"/>
    <w:rsid w:val="00F47B90"/>
    <w:rsid w:val="00F47E7B"/>
    <w:rsid w:val="00F51178"/>
    <w:rsid w:val="00F5168B"/>
    <w:rsid w:val="00F51792"/>
    <w:rsid w:val="00F51BA1"/>
    <w:rsid w:val="00F51FAE"/>
    <w:rsid w:val="00F520BC"/>
    <w:rsid w:val="00F54137"/>
    <w:rsid w:val="00F541A1"/>
    <w:rsid w:val="00F5459F"/>
    <w:rsid w:val="00F54919"/>
    <w:rsid w:val="00F568B5"/>
    <w:rsid w:val="00F57901"/>
    <w:rsid w:val="00F60D88"/>
    <w:rsid w:val="00F61627"/>
    <w:rsid w:val="00F63386"/>
    <w:rsid w:val="00F63BEB"/>
    <w:rsid w:val="00F63DFC"/>
    <w:rsid w:val="00F651E6"/>
    <w:rsid w:val="00F66982"/>
    <w:rsid w:val="00F66F74"/>
    <w:rsid w:val="00F70CC5"/>
    <w:rsid w:val="00F7137B"/>
    <w:rsid w:val="00F71FBE"/>
    <w:rsid w:val="00F73BF5"/>
    <w:rsid w:val="00F74348"/>
    <w:rsid w:val="00F745E8"/>
    <w:rsid w:val="00F747FD"/>
    <w:rsid w:val="00F7535A"/>
    <w:rsid w:val="00F76F36"/>
    <w:rsid w:val="00F77263"/>
    <w:rsid w:val="00F7793C"/>
    <w:rsid w:val="00F80342"/>
    <w:rsid w:val="00F803BB"/>
    <w:rsid w:val="00F80439"/>
    <w:rsid w:val="00F81015"/>
    <w:rsid w:val="00F822A3"/>
    <w:rsid w:val="00F82933"/>
    <w:rsid w:val="00F829A5"/>
    <w:rsid w:val="00F830E3"/>
    <w:rsid w:val="00F83EB0"/>
    <w:rsid w:val="00F8516E"/>
    <w:rsid w:val="00F9371E"/>
    <w:rsid w:val="00F945BD"/>
    <w:rsid w:val="00F94811"/>
    <w:rsid w:val="00F94EF8"/>
    <w:rsid w:val="00F953EC"/>
    <w:rsid w:val="00FA0137"/>
    <w:rsid w:val="00FA15CD"/>
    <w:rsid w:val="00FA197F"/>
    <w:rsid w:val="00FA2BEB"/>
    <w:rsid w:val="00FA37CE"/>
    <w:rsid w:val="00FA3CD9"/>
    <w:rsid w:val="00FA3D95"/>
    <w:rsid w:val="00FA3EF3"/>
    <w:rsid w:val="00FA49A1"/>
    <w:rsid w:val="00FA4C9C"/>
    <w:rsid w:val="00FA6E7D"/>
    <w:rsid w:val="00FA6FC8"/>
    <w:rsid w:val="00FA77BE"/>
    <w:rsid w:val="00FB0084"/>
    <w:rsid w:val="00FB2AC7"/>
    <w:rsid w:val="00FB2FDC"/>
    <w:rsid w:val="00FB3609"/>
    <w:rsid w:val="00FB4F33"/>
    <w:rsid w:val="00FB4F9B"/>
    <w:rsid w:val="00FB536D"/>
    <w:rsid w:val="00FB753C"/>
    <w:rsid w:val="00FC000A"/>
    <w:rsid w:val="00FC0357"/>
    <w:rsid w:val="00FC1134"/>
    <w:rsid w:val="00FC1F12"/>
    <w:rsid w:val="00FC22A4"/>
    <w:rsid w:val="00FC353B"/>
    <w:rsid w:val="00FC43DC"/>
    <w:rsid w:val="00FC4A8A"/>
    <w:rsid w:val="00FC4E02"/>
    <w:rsid w:val="00FC50BA"/>
    <w:rsid w:val="00FC5881"/>
    <w:rsid w:val="00FC6324"/>
    <w:rsid w:val="00FD1056"/>
    <w:rsid w:val="00FD17B8"/>
    <w:rsid w:val="00FD1E83"/>
    <w:rsid w:val="00FD40C2"/>
    <w:rsid w:val="00FD55B8"/>
    <w:rsid w:val="00FD6D98"/>
    <w:rsid w:val="00FE2E79"/>
    <w:rsid w:val="00FE35B5"/>
    <w:rsid w:val="00FE3AD8"/>
    <w:rsid w:val="00FE5FF5"/>
    <w:rsid w:val="00FF16FF"/>
    <w:rsid w:val="00FF1AD8"/>
    <w:rsid w:val="00FF326D"/>
    <w:rsid w:val="00FF3BC1"/>
    <w:rsid w:val="00FF3DD2"/>
    <w:rsid w:val="00FF4D85"/>
    <w:rsid w:val="00FF51D9"/>
    <w:rsid w:val="00FF56ED"/>
    <w:rsid w:val="00FF5D12"/>
    <w:rsid w:val="00FF6EA5"/>
    <w:rsid w:val="00FF72FC"/>
    <w:rsid w:val="01BF6EC4"/>
    <w:rsid w:val="01FD0206"/>
    <w:rsid w:val="024C5979"/>
    <w:rsid w:val="032A1C36"/>
    <w:rsid w:val="042161CF"/>
    <w:rsid w:val="044DF456"/>
    <w:rsid w:val="04672C4E"/>
    <w:rsid w:val="0490BD2F"/>
    <w:rsid w:val="049C24A1"/>
    <w:rsid w:val="0543F78F"/>
    <w:rsid w:val="0560D94C"/>
    <w:rsid w:val="0666165D"/>
    <w:rsid w:val="06863855"/>
    <w:rsid w:val="07D0EE74"/>
    <w:rsid w:val="082A0FFD"/>
    <w:rsid w:val="089E2DE1"/>
    <w:rsid w:val="08BCDDA2"/>
    <w:rsid w:val="09487502"/>
    <w:rsid w:val="099D7CA6"/>
    <w:rsid w:val="0A05CCF8"/>
    <w:rsid w:val="0A64F4FE"/>
    <w:rsid w:val="0BD1075E"/>
    <w:rsid w:val="0C9353E6"/>
    <w:rsid w:val="0CB55D57"/>
    <w:rsid w:val="0D80A13F"/>
    <w:rsid w:val="0D88F9B2"/>
    <w:rsid w:val="0DC36239"/>
    <w:rsid w:val="0DD20FD0"/>
    <w:rsid w:val="0DE793B7"/>
    <w:rsid w:val="0E9588F5"/>
    <w:rsid w:val="0F6AA8EB"/>
    <w:rsid w:val="108A7412"/>
    <w:rsid w:val="10C131EC"/>
    <w:rsid w:val="1229D749"/>
    <w:rsid w:val="12B4C528"/>
    <w:rsid w:val="12BB13EE"/>
    <w:rsid w:val="1345AB68"/>
    <w:rsid w:val="1354772E"/>
    <w:rsid w:val="147DFA78"/>
    <w:rsid w:val="14E2AE20"/>
    <w:rsid w:val="150B0C34"/>
    <w:rsid w:val="15DD2EAA"/>
    <w:rsid w:val="168F109D"/>
    <w:rsid w:val="17C7C022"/>
    <w:rsid w:val="18D553BC"/>
    <w:rsid w:val="18E33B81"/>
    <w:rsid w:val="1933B681"/>
    <w:rsid w:val="193648C4"/>
    <w:rsid w:val="197A3E3E"/>
    <w:rsid w:val="19B82F29"/>
    <w:rsid w:val="1A1D8DD1"/>
    <w:rsid w:val="1B8707F9"/>
    <w:rsid w:val="1B94D28C"/>
    <w:rsid w:val="1C02F9E2"/>
    <w:rsid w:val="1C1B5B78"/>
    <w:rsid w:val="1CFDE3BB"/>
    <w:rsid w:val="1DCD1F6D"/>
    <w:rsid w:val="1DF76C25"/>
    <w:rsid w:val="1E3CEBF9"/>
    <w:rsid w:val="1E9BAB42"/>
    <w:rsid w:val="1EA7B6B2"/>
    <w:rsid w:val="1F0A73EC"/>
    <w:rsid w:val="1F648DC3"/>
    <w:rsid w:val="1F97CC60"/>
    <w:rsid w:val="1FC7984A"/>
    <w:rsid w:val="218F92B2"/>
    <w:rsid w:val="22181235"/>
    <w:rsid w:val="228B5067"/>
    <w:rsid w:val="2298D22F"/>
    <w:rsid w:val="22C0E9EC"/>
    <w:rsid w:val="22EA9152"/>
    <w:rsid w:val="22F38C44"/>
    <w:rsid w:val="2344D0C2"/>
    <w:rsid w:val="23A3331E"/>
    <w:rsid w:val="24B63A7F"/>
    <w:rsid w:val="253D917F"/>
    <w:rsid w:val="266C501F"/>
    <w:rsid w:val="26C03EFD"/>
    <w:rsid w:val="272D84EF"/>
    <w:rsid w:val="27480559"/>
    <w:rsid w:val="274860F9"/>
    <w:rsid w:val="277398CB"/>
    <w:rsid w:val="28171050"/>
    <w:rsid w:val="288159C4"/>
    <w:rsid w:val="28A0E4F5"/>
    <w:rsid w:val="28C12015"/>
    <w:rsid w:val="28C2330E"/>
    <w:rsid w:val="29255F0B"/>
    <w:rsid w:val="29B79244"/>
    <w:rsid w:val="29D8C65D"/>
    <w:rsid w:val="2A1102A2"/>
    <w:rsid w:val="2A33C955"/>
    <w:rsid w:val="2A3BDC5B"/>
    <w:rsid w:val="2AEA9864"/>
    <w:rsid w:val="2B115C15"/>
    <w:rsid w:val="2B9E231E"/>
    <w:rsid w:val="2BB10CC7"/>
    <w:rsid w:val="2BEA18C3"/>
    <w:rsid w:val="2CFDBB68"/>
    <w:rsid w:val="2D03B317"/>
    <w:rsid w:val="2D43334D"/>
    <w:rsid w:val="2D4BD0F7"/>
    <w:rsid w:val="2DB56E51"/>
    <w:rsid w:val="2E59094A"/>
    <w:rsid w:val="2E99C618"/>
    <w:rsid w:val="2EA8FC6B"/>
    <w:rsid w:val="2EF4B27D"/>
    <w:rsid w:val="2F7DAC16"/>
    <w:rsid w:val="2F890BF6"/>
    <w:rsid w:val="2FA3B2F1"/>
    <w:rsid w:val="2FC2848B"/>
    <w:rsid w:val="2FD9819A"/>
    <w:rsid w:val="30FA56C5"/>
    <w:rsid w:val="31557F29"/>
    <w:rsid w:val="3192ACC0"/>
    <w:rsid w:val="31B25BA3"/>
    <w:rsid w:val="3234A8B1"/>
    <w:rsid w:val="323DECED"/>
    <w:rsid w:val="32BA936A"/>
    <w:rsid w:val="32FFFBAE"/>
    <w:rsid w:val="338B3014"/>
    <w:rsid w:val="339AB173"/>
    <w:rsid w:val="35DD1502"/>
    <w:rsid w:val="3681438F"/>
    <w:rsid w:val="3749C83A"/>
    <w:rsid w:val="3761B7B9"/>
    <w:rsid w:val="37974F61"/>
    <w:rsid w:val="37CB3890"/>
    <w:rsid w:val="37CCD0C7"/>
    <w:rsid w:val="38ACB198"/>
    <w:rsid w:val="38F6FC50"/>
    <w:rsid w:val="392228A2"/>
    <w:rsid w:val="39B6F8FE"/>
    <w:rsid w:val="3A17D06E"/>
    <w:rsid w:val="3A240F9F"/>
    <w:rsid w:val="3A2944CA"/>
    <w:rsid w:val="3AA4D0A6"/>
    <w:rsid w:val="3ABDF903"/>
    <w:rsid w:val="3B54AE97"/>
    <w:rsid w:val="3BDEBC7D"/>
    <w:rsid w:val="3BFEF97F"/>
    <w:rsid w:val="3C0B096C"/>
    <w:rsid w:val="3CE271B2"/>
    <w:rsid w:val="3D036280"/>
    <w:rsid w:val="3D9B0749"/>
    <w:rsid w:val="3F06EBAE"/>
    <w:rsid w:val="3F10AD79"/>
    <w:rsid w:val="3F1E4B13"/>
    <w:rsid w:val="3F8B2EF9"/>
    <w:rsid w:val="3FCF3F82"/>
    <w:rsid w:val="40EFDA87"/>
    <w:rsid w:val="41DFC771"/>
    <w:rsid w:val="42288BA4"/>
    <w:rsid w:val="42362128"/>
    <w:rsid w:val="4255A0ED"/>
    <w:rsid w:val="4265DDC9"/>
    <w:rsid w:val="427F9317"/>
    <w:rsid w:val="42CD72C6"/>
    <w:rsid w:val="42E73FA4"/>
    <w:rsid w:val="430B2901"/>
    <w:rsid w:val="43BCCDDB"/>
    <w:rsid w:val="43C2312B"/>
    <w:rsid w:val="442966C0"/>
    <w:rsid w:val="44DA3B79"/>
    <w:rsid w:val="44F18413"/>
    <w:rsid w:val="454CFFB7"/>
    <w:rsid w:val="45523C64"/>
    <w:rsid w:val="459DBC69"/>
    <w:rsid w:val="45F6D12A"/>
    <w:rsid w:val="46BEDDFF"/>
    <w:rsid w:val="46C04DDE"/>
    <w:rsid w:val="4804EF5F"/>
    <w:rsid w:val="48CE6712"/>
    <w:rsid w:val="4A1D6D3D"/>
    <w:rsid w:val="4A2B80FB"/>
    <w:rsid w:val="4AD22CF9"/>
    <w:rsid w:val="4CEB2505"/>
    <w:rsid w:val="4D559FA7"/>
    <w:rsid w:val="4DE4BEAF"/>
    <w:rsid w:val="4E037773"/>
    <w:rsid w:val="4E9C5363"/>
    <w:rsid w:val="4EF5728E"/>
    <w:rsid w:val="4FAE84FE"/>
    <w:rsid w:val="5020256A"/>
    <w:rsid w:val="50341D85"/>
    <w:rsid w:val="5277DC41"/>
    <w:rsid w:val="53E998CF"/>
    <w:rsid w:val="54276022"/>
    <w:rsid w:val="549E49A2"/>
    <w:rsid w:val="549EA92F"/>
    <w:rsid w:val="54A3ACBD"/>
    <w:rsid w:val="54B8ED10"/>
    <w:rsid w:val="5526D2B1"/>
    <w:rsid w:val="552F822B"/>
    <w:rsid w:val="55502582"/>
    <w:rsid w:val="55E4FF29"/>
    <w:rsid w:val="560CD274"/>
    <w:rsid w:val="567133F6"/>
    <w:rsid w:val="56753496"/>
    <w:rsid w:val="5687B126"/>
    <w:rsid w:val="56DEFC5C"/>
    <w:rsid w:val="577D98AD"/>
    <w:rsid w:val="57879E1C"/>
    <w:rsid w:val="5815779B"/>
    <w:rsid w:val="585029C5"/>
    <w:rsid w:val="58E29D93"/>
    <w:rsid w:val="58E8DA1B"/>
    <w:rsid w:val="591A3AE1"/>
    <w:rsid w:val="595819E4"/>
    <w:rsid w:val="5B5932FC"/>
    <w:rsid w:val="5BD03F1B"/>
    <w:rsid w:val="5C42EA02"/>
    <w:rsid w:val="5C4A9511"/>
    <w:rsid w:val="5C9D2EBB"/>
    <w:rsid w:val="5CCDD76D"/>
    <w:rsid w:val="5DFA159A"/>
    <w:rsid w:val="5F578E0D"/>
    <w:rsid w:val="5F7B283F"/>
    <w:rsid w:val="5F801680"/>
    <w:rsid w:val="62B57AAB"/>
    <w:rsid w:val="6319960E"/>
    <w:rsid w:val="6338DBE6"/>
    <w:rsid w:val="634FFC76"/>
    <w:rsid w:val="6405DE8E"/>
    <w:rsid w:val="641D192C"/>
    <w:rsid w:val="643117FA"/>
    <w:rsid w:val="6474D621"/>
    <w:rsid w:val="64A488D7"/>
    <w:rsid w:val="651CE268"/>
    <w:rsid w:val="656D510A"/>
    <w:rsid w:val="65A3182F"/>
    <w:rsid w:val="674C9ADF"/>
    <w:rsid w:val="674D5A51"/>
    <w:rsid w:val="679197E3"/>
    <w:rsid w:val="682A8F0E"/>
    <w:rsid w:val="68DC6A6D"/>
    <w:rsid w:val="6938CEDA"/>
    <w:rsid w:val="6A55F1F8"/>
    <w:rsid w:val="6B76B988"/>
    <w:rsid w:val="6C3FC0B6"/>
    <w:rsid w:val="6E512475"/>
    <w:rsid w:val="6F0BA310"/>
    <w:rsid w:val="6F8203BC"/>
    <w:rsid w:val="6FD80A91"/>
    <w:rsid w:val="6FDAB805"/>
    <w:rsid w:val="70223BB9"/>
    <w:rsid w:val="70E29FF7"/>
    <w:rsid w:val="717C96FD"/>
    <w:rsid w:val="71AECB9A"/>
    <w:rsid w:val="72223BD4"/>
    <w:rsid w:val="72671B76"/>
    <w:rsid w:val="72981E00"/>
    <w:rsid w:val="743188F8"/>
    <w:rsid w:val="74A7EC48"/>
    <w:rsid w:val="754DBF47"/>
    <w:rsid w:val="758957F4"/>
    <w:rsid w:val="759EBC38"/>
    <w:rsid w:val="75D49D2E"/>
    <w:rsid w:val="760C4850"/>
    <w:rsid w:val="772171A0"/>
    <w:rsid w:val="7797F966"/>
    <w:rsid w:val="77C01229"/>
    <w:rsid w:val="7841197E"/>
    <w:rsid w:val="799C3BF1"/>
    <w:rsid w:val="79A04573"/>
    <w:rsid w:val="7A0014ED"/>
    <w:rsid w:val="7ACFDE42"/>
    <w:rsid w:val="7B17E99E"/>
    <w:rsid w:val="7BA00192"/>
    <w:rsid w:val="7C18E4DE"/>
    <w:rsid w:val="7C67B58D"/>
    <w:rsid w:val="7D393519"/>
    <w:rsid w:val="7DACE219"/>
    <w:rsid w:val="7DE85348"/>
    <w:rsid w:val="7E0E2F7A"/>
    <w:rsid w:val="7E92030B"/>
    <w:rsid w:val="7EE617B1"/>
    <w:rsid w:val="7F17B979"/>
    <w:rsid w:val="7F21DB49"/>
    <w:rsid w:val="7F7C271D"/>
    <w:rsid w:val="7FCF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052908"/>
  <w15:chartTrackingRefBased/>
  <w15:docId w15:val="{57C5E12A-1D0F-456D-9BEC-09DF13AB8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A18"/>
    <w:pPr>
      <w:snapToGrid w:val="0"/>
      <w:spacing w:after="240" w:line="264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22A4"/>
    <w:pPr>
      <w:keepNext/>
      <w:keepLines/>
      <w:spacing w:before="360" w:after="120"/>
      <w:outlineLvl w:val="0"/>
    </w:pPr>
    <w:rPr>
      <w:rFonts w:eastAsiaTheme="majorEastAsia" w:cstheme="majorBidi"/>
      <w:b/>
      <w:color w:val="00AD86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22A4"/>
    <w:pPr>
      <w:keepNext/>
      <w:keepLines/>
      <w:spacing w:before="240" w:after="120"/>
      <w:outlineLvl w:val="1"/>
    </w:pPr>
    <w:rPr>
      <w:rFonts w:asciiTheme="minorHAnsi" w:eastAsiaTheme="majorEastAsia" w:hAnsiTheme="minorHAnsi" w:cstheme="majorBidi"/>
      <w:b/>
      <w:color w:val="18161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56397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969CA"/>
    <w:pPr>
      <w:keepNext/>
      <w:keepLines/>
      <w:spacing w:before="240" w:after="60"/>
      <w:outlineLvl w:val="3"/>
    </w:pPr>
    <w:rPr>
      <w:rFonts w:asciiTheme="majorHAnsi" w:eastAsiaTheme="majorEastAsia" w:hAnsiTheme="majorHAnsi" w:cstheme="majorBidi"/>
      <w:b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1CB1"/>
  </w:style>
  <w:style w:type="paragraph" w:styleId="Footer">
    <w:name w:val="footer"/>
    <w:basedOn w:val="Normal"/>
    <w:link w:val="Foot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1CB1"/>
  </w:style>
  <w:style w:type="paragraph" w:styleId="ListParagraph">
    <w:name w:val="List Paragraph"/>
    <w:basedOn w:val="Normal"/>
    <w:uiPriority w:val="34"/>
    <w:qFormat/>
    <w:rsid w:val="000969CA"/>
    <w:pPr>
      <w:numPr>
        <w:numId w:val="4"/>
      </w:numPr>
      <w:tabs>
        <w:tab w:val="left" w:pos="454"/>
        <w:tab w:val="left" w:pos="907"/>
        <w:tab w:val="left" w:pos="1361"/>
        <w:tab w:val="left" w:pos="1814"/>
        <w:tab w:val="left" w:pos="2268"/>
      </w:tabs>
      <w:contextualSpacing/>
    </w:pPr>
    <w:rPr>
      <w:szCs w:val="22"/>
    </w:rPr>
  </w:style>
  <w:style w:type="paragraph" w:styleId="NormalWeb">
    <w:name w:val="Normal (Web)"/>
    <w:basedOn w:val="Normal"/>
    <w:uiPriority w:val="99"/>
    <w:unhideWhenUsed/>
    <w:rsid w:val="002D7ABD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D7A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7ABD"/>
    <w:pPr>
      <w:spacing w:after="20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7AB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7AB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ABD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FC22A4"/>
    <w:rPr>
      <w:rFonts w:ascii="Arial" w:eastAsiaTheme="majorEastAsia" w:hAnsi="Arial" w:cstheme="majorBidi"/>
      <w:b/>
      <w:color w:val="00AD86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C22A4"/>
    <w:rPr>
      <w:rFonts w:eastAsiaTheme="majorEastAsia" w:cstheme="majorBidi"/>
      <w:b/>
      <w:color w:val="181617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56397"/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Title">
    <w:name w:val="Title"/>
    <w:basedOn w:val="Normal"/>
    <w:next w:val="Normal"/>
    <w:link w:val="TitleChar"/>
    <w:uiPriority w:val="10"/>
    <w:qFormat/>
    <w:rsid w:val="00D115E0"/>
    <w:pPr>
      <w:spacing w:after="120"/>
    </w:pPr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15E0"/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paragraph" w:styleId="NoSpacing">
    <w:name w:val="No Spacing"/>
    <w:aliases w:val="Table para"/>
    <w:uiPriority w:val="1"/>
    <w:qFormat/>
    <w:rsid w:val="00235E89"/>
    <w:pPr>
      <w:snapToGrid w:val="0"/>
    </w:pPr>
    <w:rPr>
      <w:rFonts w:ascii="Arial" w:hAnsi="Arial"/>
      <w:sz w:val="22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D7682D"/>
    <w:pPr>
      <w:spacing w:before="0" w:after="360" w:line="312" w:lineRule="auto"/>
    </w:pPr>
    <w:rPr>
      <w:b w:val="0"/>
    </w:rPr>
  </w:style>
  <w:style w:type="character" w:customStyle="1" w:styleId="SubtitleChar">
    <w:name w:val="Subtitle Char"/>
    <w:basedOn w:val="DefaultParagraphFont"/>
    <w:link w:val="Subtitle"/>
    <w:uiPriority w:val="11"/>
    <w:rsid w:val="00D7682D"/>
    <w:rPr>
      <w:rFonts w:eastAsiaTheme="majorEastAsia" w:cstheme="majorBidi"/>
      <w:color w:val="181617" w:themeColor="text2"/>
      <w:sz w:val="26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F81"/>
    <w:pPr>
      <w:spacing w:after="240"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F8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E60B5"/>
    <w:rPr>
      <w:rFonts w:ascii="Arial" w:hAnsi="Arial"/>
      <w:sz w:val="22"/>
    </w:rPr>
  </w:style>
  <w:style w:type="character" w:styleId="IntenseReference">
    <w:name w:val="Intense Reference"/>
    <w:basedOn w:val="DefaultParagraphFont"/>
    <w:uiPriority w:val="32"/>
    <w:rsid w:val="002D158F"/>
    <w:rPr>
      <w:b/>
      <w:bCs/>
      <w:smallCaps/>
      <w:color w:val="00AD86" w:themeColor="accent1"/>
      <w:spacing w:val="5"/>
    </w:rPr>
  </w:style>
  <w:style w:type="character" w:styleId="Hyperlink">
    <w:name w:val="Hyperlink"/>
    <w:basedOn w:val="DefaultParagraphFont"/>
    <w:uiPriority w:val="99"/>
    <w:unhideWhenUsed/>
    <w:rsid w:val="00684B85"/>
    <w:rPr>
      <w:rFonts w:asciiTheme="minorHAnsi" w:hAnsiTheme="minorHAnsi"/>
      <w:color w:val="00B083" w:themeColor="hyperlink"/>
      <w:sz w:val="22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9D0FC4"/>
    <w:pPr>
      <w:spacing w:after="60" w:line="240" w:lineRule="auto"/>
    </w:pPr>
    <w:rPr>
      <w:b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9D0FC4"/>
    <w:pPr>
      <w:spacing w:after="60" w:line="240" w:lineRule="auto"/>
      <w:ind w:left="454"/>
    </w:pPr>
    <w:rPr>
      <w:sz w:val="20"/>
    </w:rPr>
  </w:style>
  <w:style w:type="character" w:customStyle="1" w:styleId="apple-converted-space">
    <w:name w:val="apple-converted-space"/>
    <w:basedOn w:val="DefaultParagraphFont"/>
    <w:rsid w:val="00E72CA1"/>
  </w:style>
  <w:style w:type="character" w:styleId="UnresolvedMention">
    <w:name w:val="Unresolved Mention"/>
    <w:basedOn w:val="DefaultParagraphFont"/>
    <w:uiPriority w:val="99"/>
    <w:unhideWhenUsed/>
    <w:rsid w:val="009E1B2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B28"/>
    <w:rPr>
      <w:color w:val="00B083" w:themeColor="followedHyperlink"/>
      <w:u w:val="single"/>
    </w:rPr>
  </w:style>
  <w:style w:type="table" w:styleId="TableGrid">
    <w:name w:val="Table Grid"/>
    <w:basedOn w:val="TableNormal"/>
    <w:uiPriority w:val="39"/>
    <w:rsid w:val="00F3252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tion">
    <w:name w:val="Mention"/>
    <w:basedOn w:val="DefaultParagraphFont"/>
    <w:uiPriority w:val="99"/>
    <w:unhideWhenUsed/>
    <w:rsid w:val="00874D4C"/>
    <w:rPr>
      <w:color w:val="2B579A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rsid w:val="000969CA"/>
    <w:rPr>
      <w:rFonts w:asciiTheme="majorHAnsi" w:eastAsiaTheme="majorEastAsia" w:hAnsiTheme="majorHAnsi" w:cstheme="majorBidi"/>
      <w:b/>
      <w:iCs/>
      <w:color w:val="000000" w:themeColor="text1"/>
      <w:sz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C4EA9"/>
    <w:pPr>
      <w:tabs>
        <w:tab w:val="left" w:pos="454"/>
        <w:tab w:val="left" w:pos="907"/>
      </w:tabs>
      <w:spacing w:after="60"/>
    </w:pPr>
    <w:rPr>
      <w:szCs w:val="20"/>
    </w:rPr>
  </w:style>
  <w:style w:type="numbering" w:customStyle="1" w:styleId="CurrentList1">
    <w:name w:val="Current List1"/>
    <w:uiPriority w:val="99"/>
    <w:rsid w:val="00EE562D"/>
    <w:pPr>
      <w:numPr>
        <w:numId w:val="6"/>
      </w:numPr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C4EA9"/>
    <w:rPr>
      <w:rFonts w:ascii="Arial" w:hAnsi="Arial"/>
      <w:sz w:val="22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C4EA9"/>
    <w:rPr>
      <w:rFonts w:asciiTheme="minorHAnsi" w:hAnsiTheme="minorHAnsi"/>
      <w:color w:val="00AD86" w:themeColor="accent1"/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4EF4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4EF4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E210B"/>
    <w:rPr>
      <w:color w:val="00AD86" w:themeColor="accent1"/>
      <w:vertAlign w:val="superscript"/>
    </w:rPr>
  </w:style>
  <w:style w:type="numbering" w:customStyle="1" w:styleId="CurrentList2">
    <w:name w:val="Current List2"/>
    <w:uiPriority w:val="99"/>
    <w:rsid w:val="001E6018"/>
    <w:pPr>
      <w:numPr>
        <w:numId w:val="10"/>
      </w:numPr>
    </w:pPr>
  </w:style>
  <w:style w:type="numbering" w:customStyle="1" w:styleId="CurrentList3">
    <w:name w:val="Current List3"/>
    <w:uiPriority w:val="99"/>
    <w:rsid w:val="001E6018"/>
    <w:pPr>
      <w:numPr>
        <w:numId w:val="12"/>
      </w:numPr>
    </w:pPr>
  </w:style>
  <w:style w:type="character" w:styleId="PageNumber">
    <w:name w:val="page number"/>
    <w:basedOn w:val="DefaultParagraphFont"/>
    <w:uiPriority w:val="99"/>
    <w:semiHidden/>
    <w:unhideWhenUsed/>
    <w:rsid w:val="006A0863"/>
  </w:style>
  <w:style w:type="paragraph" w:customStyle="1" w:styleId="Numberparagraph">
    <w:name w:val="Number paragraph"/>
    <w:basedOn w:val="ListParagraph"/>
    <w:qFormat/>
    <w:rsid w:val="00265A18"/>
    <w:pPr>
      <w:numPr>
        <w:numId w:val="14"/>
      </w:numPr>
      <w:ind w:left="454" w:hanging="454"/>
    </w:pPr>
  </w:style>
  <w:style w:type="character" w:styleId="Strong">
    <w:name w:val="Strong"/>
    <w:basedOn w:val="DefaultParagraphFont"/>
    <w:uiPriority w:val="22"/>
    <w:qFormat/>
    <w:rsid w:val="00B556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robhucker/Library/Group%20Containers/UBF8T346G9.Office/User%20Content.localized/Templates.localized/FIGO%20general%20document%202024.dotx" TargetMode="External"/></Relationships>
</file>

<file path=word/theme/theme1.xml><?xml version="1.0" encoding="utf-8"?>
<a:theme xmlns:a="http://schemas.openxmlformats.org/drawingml/2006/main" name="FIGO-2022">
  <a:themeElements>
    <a:clrScheme name="FIGO-2022">
      <a:dk1>
        <a:srgbClr val="000000"/>
      </a:dk1>
      <a:lt1>
        <a:srgbClr val="FFFFFF"/>
      </a:lt1>
      <a:dk2>
        <a:srgbClr val="181617"/>
      </a:dk2>
      <a:lt2>
        <a:srgbClr val="F5F2DF"/>
      </a:lt2>
      <a:accent1>
        <a:srgbClr val="00AD86"/>
      </a:accent1>
      <a:accent2>
        <a:srgbClr val="206670"/>
      </a:accent2>
      <a:accent3>
        <a:srgbClr val="8E3061"/>
      </a:accent3>
      <a:accent4>
        <a:srgbClr val="989783"/>
      </a:accent4>
      <a:accent5>
        <a:srgbClr val="93CAAC"/>
      </a:accent5>
      <a:accent6>
        <a:srgbClr val="96B5BA"/>
      </a:accent6>
      <a:hlink>
        <a:srgbClr val="00B083"/>
      </a:hlink>
      <a:folHlink>
        <a:srgbClr val="00B08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IGO-2022" id="{D111E1BC-4455-3945-9FB4-9452FC392E35}" vid="{B12BD622-BE47-4D4C-91BC-30FE4FA49C6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a7cf866-1e17-4ae8-9491-a5926e6be1d8">
      <Terms xmlns="http://schemas.microsoft.com/office/infopath/2007/PartnerControls"/>
    </lcf76f155ced4ddcb4097134ff3c332f>
    <TaxCatchAll xmlns="588172e7-ea86-4c24-93e4-971e9012e5a2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FBFD6858930F4083745EBF5F927579" ma:contentTypeVersion="13" ma:contentTypeDescription="Create a new document." ma:contentTypeScope="" ma:versionID="513b98dc0c97f3c0b37b2ac98b08b71f">
  <xsd:schema xmlns:xsd="http://www.w3.org/2001/XMLSchema" xmlns:xs="http://www.w3.org/2001/XMLSchema" xmlns:p="http://schemas.microsoft.com/office/2006/metadata/properties" xmlns:ns2="7a7cf866-1e17-4ae8-9491-a5926e6be1d8" xmlns:ns3="588172e7-ea86-4c24-93e4-971e9012e5a2" targetNamespace="http://schemas.microsoft.com/office/2006/metadata/properties" ma:root="true" ma:fieldsID="ac7d6e1d2e9d4bd3753656b93f80f016" ns2:_="" ns3:_="">
    <xsd:import namespace="7a7cf866-1e17-4ae8-9491-a5926e6be1d8"/>
    <xsd:import namespace="588172e7-ea86-4c24-93e4-971e9012e5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7cf866-1e17-4ae8-9491-a5926e6be1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1c84429-af6c-47d1-90e2-c278b7680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172e7-ea86-4c24-93e4-971e9012e5a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a2d772b-c4d1-4741-a542-e3512b30372b}" ma:internalName="TaxCatchAll" ma:showField="CatchAllData" ma:web="588172e7-ea86-4c24-93e4-971e9012e5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21F4AE-4F5D-4EAA-BB88-2984AE144BA6}">
  <ds:schemaRefs>
    <ds:schemaRef ds:uri="http://schemas.microsoft.com/office/2006/metadata/properties"/>
    <ds:schemaRef ds:uri="http://schemas.microsoft.com/office/infopath/2007/PartnerControls"/>
    <ds:schemaRef ds:uri="7a7cf866-1e17-4ae8-9491-a5926e6be1d8"/>
    <ds:schemaRef ds:uri="588172e7-ea86-4c24-93e4-971e9012e5a2"/>
  </ds:schemaRefs>
</ds:datastoreItem>
</file>

<file path=customXml/itemProps2.xml><?xml version="1.0" encoding="utf-8"?>
<ds:datastoreItem xmlns:ds="http://schemas.openxmlformats.org/officeDocument/2006/customXml" ds:itemID="{212CA637-2A29-4858-9B8D-809376E818F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5078BB-4C8D-409D-BC9A-86B333F0E6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12E9A5-A847-42BB-B1C4-043AF02627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7cf866-1e17-4ae8-9491-a5926e6be1d8"/>
    <ds:schemaRef ds:uri="588172e7-ea86-4c24-93e4-971e9012e5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FIGO general document 2024.dotx</Template>
  <TotalTime>2</TotalTime>
  <Pages>1</Pages>
  <Words>76</Words>
  <Characters>464</Characters>
  <Application>Microsoft Office Word</Application>
  <DocSecurity>0</DocSecurity>
  <Lines>20</Lines>
  <Paragraphs>14</Paragraphs>
  <ScaleCrop>false</ScaleCrop>
  <Manager/>
  <Company>FIGO</Company>
  <LinksUpToDate>false</LinksUpToDate>
  <CharactersWithSpaces>526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Rob Hucker</cp:lastModifiedBy>
  <cp:revision>9</cp:revision>
  <cp:lastPrinted>2024-09-13T16:57:00Z</cp:lastPrinted>
  <dcterms:created xsi:type="dcterms:W3CDTF">2025-03-25T17:51:00Z</dcterms:created>
  <dcterms:modified xsi:type="dcterms:W3CDTF">2025-03-26T08:38:00Z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0x01010096FBFD6858930F4083745EBF5F927579</vt:lpwstr>
  </property>
  <property fmtid="{D5CDD505-2E9C-101B-9397-08002B2CF9AE}" pid="3" name="MediaServiceImageTags">
    <vt:lpwstr/>
  </property>
</Properties>
</file>