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CBECE9" w14:textId="34FF084B" w:rsidR="00265A18" w:rsidRPr="005436F8" w:rsidRDefault="00265A18" w:rsidP="00265A18">
      <w:pPr>
        <w:pStyle w:val="Title"/>
      </w:pPr>
      <w:r>
        <w:t xml:space="preserve">FIGO </w:t>
      </w:r>
      <w:r w:rsidR="006E4BE4">
        <w:t>e</w:t>
      </w:r>
      <w:r>
        <w:t xml:space="preserve">ndorsement </w:t>
      </w:r>
      <w:r w:rsidR="00974122">
        <w:t>application form</w:t>
      </w:r>
      <w:r w:rsidR="005C3604">
        <w:t xml:space="preserve"> </w:t>
      </w:r>
      <w:r w:rsidR="00F63D02">
        <w:t>B</w:t>
      </w:r>
    </w:p>
    <w:p w14:paraId="45748142" w14:textId="65EDB717" w:rsidR="00A37886" w:rsidRDefault="009F617C" w:rsidP="009F617C">
      <w:pPr>
        <w:pStyle w:val="Subtitle"/>
      </w:pPr>
      <w:bookmarkStart w:id="0" w:name="_Appendix_1:_Endorsement"/>
      <w:bookmarkStart w:id="1" w:name="_Toc181131312"/>
      <w:bookmarkStart w:id="2" w:name="_Toc177135523"/>
      <w:bookmarkStart w:id="3" w:name="_Toc177145424"/>
      <w:bookmarkStart w:id="4" w:name="_Toc177151418"/>
      <w:bookmarkStart w:id="5" w:name="_Toc177155604"/>
      <w:bookmarkStart w:id="6" w:name="_Toc177155654"/>
      <w:bookmarkStart w:id="7" w:name="_Toc180163847"/>
      <w:bookmarkEnd w:id="0"/>
      <w:r w:rsidRPr="009F617C">
        <w:t>Additional information required about your output</w:t>
      </w:r>
      <w:bookmarkEnd w:id="1"/>
      <w:bookmarkEnd w:id="2"/>
      <w:bookmarkEnd w:id="3"/>
      <w:bookmarkEnd w:id="4"/>
      <w:bookmarkEnd w:id="5"/>
      <w:bookmarkEnd w:id="6"/>
      <w:bookmarkEnd w:id="7"/>
    </w:p>
    <w:tbl>
      <w:tblPr>
        <w:tblStyle w:val="TableGrid"/>
        <w:tblW w:w="963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6A0" w:firstRow="1" w:lastRow="0" w:firstColumn="1" w:lastColumn="0" w:noHBand="1" w:noVBand="1"/>
      </w:tblPr>
      <w:tblGrid>
        <w:gridCol w:w="3823"/>
        <w:gridCol w:w="5816"/>
      </w:tblGrid>
      <w:tr w:rsidR="00D019D8" w:rsidRPr="004A1A23" w14:paraId="65833222" w14:textId="77777777" w:rsidTr="005C35F0">
        <w:trPr>
          <w:trHeight w:val="315"/>
        </w:trPr>
        <w:tc>
          <w:tcPr>
            <w:tcW w:w="3823" w:type="dxa"/>
          </w:tcPr>
          <w:p w14:paraId="4E1752C1" w14:textId="401D21BD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Does the output have defined learning outcomes?</w:t>
            </w:r>
          </w:p>
        </w:tc>
        <w:tc>
          <w:tcPr>
            <w:tcW w:w="5816" w:type="dxa"/>
          </w:tcPr>
          <w:p w14:paraId="6FCEA455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6747D544" w14:textId="77777777" w:rsidTr="005C35F0">
        <w:trPr>
          <w:trHeight w:val="315"/>
        </w:trPr>
        <w:tc>
          <w:tcPr>
            <w:tcW w:w="3823" w:type="dxa"/>
          </w:tcPr>
          <w:p w14:paraId="752739B6" w14:textId="06BB39A9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Who is the audience of the output?</w:t>
            </w:r>
          </w:p>
        </w:tc>
        <w:tc>
          <w:tcPr>
            <w:tcW w:w="5816" w:type="dxa"/>
          </w:tcPr>
          <w:p w14:paraId="7CDDE284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013C6D67" w14:textId="77777777" w:rsidTr="005C35F0">
        <w:trPr>
          <w:trHeight w:val="315"/>
        </w:trPr>
        <w:tc>
          <w:tcPr>
            <w:tcW w:w="3823" w:type="dxa"/>
          </w:tcPr>
          <w:p w14:paraId="49CD8086" w14:textId="20FAF791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Where do you intend to publish or make available your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 xml:space="preserve">? If already published, please provide a link or include a copy with your </w:t>
            </w:r>
            <w:r w:rsidR="00A40E04">
              <w:rPr>
                <w:szCs w:val="22"/>
              </w:rPr>
              <w:t>application</w:t>
            </w:r>
            <w:r>
              <w:rPr>
                <w:szCs w:val="22"/>
              </w:rPr>
              <w:t xml:space="preserve"> submission.</w:t>
            </w:r>
          </w:p>
        </w:tc>
        <w:tc>
          <w:tcPr>
            <w:tcW w:w="5816" w:type="dxa"/>
          </w:tcPr>
          <w:p w14:paraId="6BC860F4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0D1C3BE3" w14:textId="77777777" w:rsidTr="005C35F0">
        <w:trPr>
          <w:trHeight w:val="315"/>
        </w:trPr>
        <w:tc>
          <w:tcPr>
            <w:tcW w:w="3823" w:type="dxa"/>
          </w:tcPr>
          <w:p w14:paraId="063DA62B" w14:textId="5E64821D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Have any other organisations endorsed, or been asked to endorse, the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>? If yes, please provide their details.</w:t>
            </w:r>
          </w:p>
        </w:tc>
        <w:tc>
          <w:tcPr>
            <w:tcW w:w="5816" w:type="dxa"/>
          </w:tcPr>
          <w:p w14:paraId="061C775F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0B8F6045" w14:textId="77777777" w:rsidTr="005C35F0">
        <w:trPr>
          <w:trHeight w:val="315"/>
        </w:trPr>
        <w:tc>
          <w:tcPr>
            <w:tcW w:w="3823" w:type="dxa"/>
          </w:tcPr>
          <w:p w14:paraId="0F32306C" w14:textId="348488A4" w:rsidR="00D019D8" w:rsidRPr="004A1A23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What is the scope of FIGO endorsement: what do you hope it will add to the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>?</w:t>
            </w:r>
          </w:p>
        </w:tc>
        <w:tc>
          <w:tcPr>
            <w:tcW w:w="5816" w:type="dxa"/>
          </w:tcPr>
          <w:p w14:paraId="13785CDE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32B90DC9" w14:textId="77777777" w:rsidTr="005C35F0">
        <w:trPr>
          <w:trHeight w:val="315"/>
        </w:trPr>
        <w:tc>
          <w:tcPr>
            <w:tcW w:w="3823" w:type="dxa"/>
          </w:tcPr>
          <w:p w14:paraId="166CE7F6" w14:textId="387D2622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Has your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 xml:space="preserve"> been produced by or in consultation with OBGYNs?</w:t>
            </w:r>
          </w:p>
        </w:tc>
        <w:tc>
          <w:tcPr>
            <w:tcW w:w="5816" w:type="dxa"/>
          </w:tcPr>
          <w:p w14:paraId="6B0B7CA1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58FDF279" w14:textId="77777777" w:rsidTr="005C35F0">
        <w:trPr>
          <w:trHeight w:val="315"/>
        </w:trPr>
        <w:tc>
          <w:tcPr>
            <w:tcW w:w="3823" w:type="dxa"/>
          </w:tcPr>
          <w:p w14:paraId="00529949" w14:textId="799487C6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How was/is the production of your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 xml:space="preserve"> funded, and by whom or which organisation(s)?</w:t>
            </w:r>
          </w:p>
        </w:tc>
        <w:tc>
          <w:tcPr>
            <w:tcW w:w="5816" w:type="dxa"/>
          </w:tcPr>
          <w:p w14:paraId="7BCF4102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2793757C" w14:textId="77777777" w:rsidTr="005C35F0">
        <w:trPr>
          <w:trHeight w:val="315"/>
        </w:trPr>
        <w:tc>
          <w:tcPr>
            <w:tcW w:w="3823" w:type="dxa"/>
          </w:tcPr>
          <w:p w14:paraId="214BE0B4" w14:textId="6433E481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Is, or will, your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 xml:space="preserve"> be free-to-access? If no, do you aim to make a profit from your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>?</w:t>
            </w:r>
          </w:p>
        </w:tc>
        <w:tc>
          <w:tcPr>
            <w:tcW w:w="5816" w:type="dxa"/>
          </w:tcPr>
          <w:p w14:paraId="76F81D93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1D26271F" w14:textId="77777777" w:rsidTr="005C35F0">
        <w:trPr>
          <w:trHeight w:val="315"/>
        </w:trPr>
        <w:tc>
          <w:tcPr>
            <w:tcW w:w="3823" w:type="dxa"/>
          </w:tcPr>
          <w:p w14:paraId="5F0ECADF" w14:textId="2C71264A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How do you intend on marketing or promoting your </w:t>
            </w:r>
            <w:r w:rsidR="00E17D25">
              <w:rPr>
                <w:szCs w:val="22"/>
              </w:rPr>
              <w:t>output</w:t>
            </w:r>
            <w:r>
              <w:rPr>
                <w:szCs w:val="22"/>
              </w:rPr>
              <w:t>?</w:t>
            </w:r>
          </w:p>
        </w:tc>
        <w:tc>
          <w:tcPr>
            <w:tcW w:w="5816" w:type="dxa"/>
          </w:tcPr>
          <w:p w14:paraId="5589A906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  <w:tr w:rsidR="00D019D8" w:rsidRPr="004A1A23" w14:paraId="504FA260" w14:textId="77777777" w:rsidTr="005C35F0">
        <w:trPr>
          <w:trHeight w:val="315"/>
        </w:trPr>
        <w:tc>
          <w:tcPr>
            <w:tcW w:w="3823" w:type="dxa"/>
          </w:tcPr>
          <w:p w14:paraId="5BB77EDE" w14:textId="77777777" w:rsidR="00D019D8" w:rsidRDefault="00D019D8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Do you require any support from FIGO beyond endorsement? For example, involvement in production or dissemination.</w:t>
            </w:r>
          </w:p>
        </w:tc>
        <w:tc>
          <w:tcPr>
            <w:tcW w:w="5816" w:type="dxa"/>
          </w:tcPr>
          <w:p w14:paraId="298AE3BD" w14:textId="77777777" w:rsidR="00D019D8" w:rsidRPr="004A1A23" w:rsidRDefault="00D019D8" w:rsidP="005C35F0">
            <w:pPr>
              <w:pStyle w:val="NoSpacing"/>
              <w:rPr>
                <w:szCs w:val="22"/>
              </w:rPr>
            </w:pPr>
          </w:p>
        </w:tc>
      </w:tr>
    </w:tbl>
    <w:p w14:paraId="6EA8A793" w14:textId="77777777" w:rsidR="00D3446C" w:rsidRDefault="00D3446C" w:rsidP="00A37886">
      <w:pPr>
        <w:rPr>
          <w:lang w:eastAsia="en-GB"/>
        </w:rPr>
      </w:pPr>
    </w:p>
    <w:p w14:paraId="722AE062" w14:textId="77777777" w:rsidR="001B31ED" w:rsidRDefault="001B31ED" w:rsidP="008418E1">
      <w:pPr>
        <w:rPr>
          <w:lang w:eastAsia="en-GB"/>
        </w:rPr>
      </w:pPr>
    </w:p>
    <w:p w14:paraId="5FC71253" w14:textId="77777777" w:rsidR="00A37886" w:rsidRDefault="00A37886" w:rsidP="001B31ED">
      <w:pPr>
        <w:rPr>
          <w:lang w:eastAsia="en-GB"/>
        </w:rPr>
      </w:pPr>
    </w:p>
    <w:sectPr w:rsidR="00A37886" w:rsidSect="008540F7">
      <w:footerReference w:type="default" r:id="rId11"/>
      <w:headerReference w:type="first" r:id="rId12"/>
      <w:footerReference w:type="first" r:id="rId13"/>
      <w:footnotePr>
        <w:numFmt w:val="chicago"/>
        <w:numRestart w:val="eachPage"/>
      </w:footnotePr>
      <w:endnotePr>
        <w:numFmt w:val="decimal"/>
      </w:endnotePr>
      <w:pgSz w:w="11900" w:h="16840"/>
      <w:pgMar w:top="1134" w:right="1134" w:bottom="1134" w:left="1134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788D0C" w14:textId="77777777" w:rsidR="0097677B" w:rsidRDefault="0097677B" w:rsidP="00916EAE">
      <w:pPr>
        <w:spacing w:after="0"/>
      </w:pPr>
    </w:p>
  </w:endnote>
  <w:endnote w:type="continuationSeparator" w:id="0">
    <w:p w14:paraId="25668BC4" w14:textId="77777777" w:rsidR="0097677B" w:rsidRPr="00F31B8F" w:rsidRDefault="0097677B" w:rsidP="00ED0241">
      <w:pPr>
        <w:spacing w:after="0"/>
      </w:pPr>
    </w:p>
  </w:endnote>
  <w:endnote w:type="continuationNotice" w:id="1">
    <w:p w14:paraId="04EEF052" w14:textId="77777777" w:rsidR="0097677B" w:rsidRDefault="0097677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00AD86" w:themeColor="accent1"/>
      </w:rPr>
      <w:id w:val="-50769744"/>
      <w:docPartObj>
        <w:docPartGallery w:val="Page Numbers (Bottom of Page)"/>
        <w:docPartUnique/>
      </w:docPartObj>
    </w:sdtPr>
    <w:sdtContent>
      <w:p w14:paraId="35CBA1A7" w14:textId="77777777" w:rsidR="002645AA" w:rsidRPr="006A0863" w:rsidRDefault="002645AA" w:rsidP="002645AA">
        <w:pPr>
          <w:pStyle w:val="Footer"/>
          <w:framePr w:wrap="none" w:vAnchor="text" w:hAnchor="margin" w:xAlign="right" w:y="1"/>
          <w:rPr>
            <w:rStyle w:val="PageNumber"/>
            <w:color w:val="00AD86" w:themeColor="accent1"/>
          </w:rPr>
        </w:pPr>
        <w:r w:rsidRPr="006A0863">
          <w:rPr>
            <w:rStyle w:val="PageNumber"/>
            <w:color w:val="00AD86" w:themeColor="accent1"/>
          </w:rPr>
          <w:fldChar w:fldCharType="begin"/>
        </w:r>
        <w:r w:rsidRPr="006A0863">
          <w:rPr>
            <w:rStyle w:val="PageNumber"/>
            <w:color w:val="00AD86" w:themeColor="accent1"/>
          </w:rPr>
          <w:instrText xml:space="preserve"> PAGE </w:instrText>
        </w:r>
        <w:r w:rsidRPr="006A0863">
          <w:rPr>
            <w:rStyle w:val="PageNumber"/>
            <w:color w:val="00AD86" w:themeColor="accent1"/>
          </w:rPr>
          <w:fldChar w:fldCharType="separate"/>
        </w:r>
        <w:r>
          <w:rPr>
            <w:rStyle w:val="PageNumber"/>
            <w:color w:val="00AD86" w:themeColor="accent1"/>
          </w:rPr>
          <w:t>1</w:t>
        </w:r>
        <w:r w:rsidRPr="006A0863">
          <w:rPr>
            <w:rStyle w:val="PageNumber"/>
            <w:color w:val="00AD86" w:themeColor="accent1"/>
          </w:rPr>
          <w:fldChar w:fldCharType="end"/>
        </w:r>
      </w:p>
    </w:sdtContent>
  </w:sdt>
  <w:p w14:paraId="60055C02" w14:textId="4A5B00B8" w:rsidR="00E10CC2" w:rsidRPr="00E10CC2" w:rsidRDefault="00C360B0" w:rsidP="00C360B0">
    <w:pPr>
      <w:pStyle w:val="Footer"/>
      <w:ind w:right="360"/>
      <w:rPr>
        <w:color w:val="00AD86" w:themeColor="accent1"/>
      </w:rPr>
    </w:pPr>
    <w:r w:rsidRPr="00C360B0">
      <w:rPr>
        <w:color w:val="00AD86" w:themeColor="accent1"/>
      </w:rPr>
      <w:fldChar w:fldCharType="begin"/>
    </w:r>
    <w:r w:rsidRPr="00C360B0">
      <w:rPr>
        <w:color w:val="00AD86" w:themeColor="accent1"/>
      </w:rPr>
      <w:instrText xml:space="preserve"> STYLEREF Title \* MERGEFORMAT </w:instrText>
    </w:r>
    <w:r w:rsidRPr="00C360B0">
      <w:rPr>
        <w:color w:val="00AD86" w:themeColor="accent1"/>
      </w:rPr>
      <w:fldChar w:fldCharType="separate"/>
    </w:r>
    <w:r w:rsidR="009F617C">
      <w:rPr>
        <w:noProof/>
        <w:color w:val="00AD86" w:themeColor="accent1"/>
      </w:rPr>
      <w:t>FIGO endorsement application form B</w:t>
    </w:r>
    <w:r w:rsidRPr="00C360B0">
      <w:rPr>
        <w:color w:val="00AD86" w:themeColor="accent1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00AD86" w:themeColor="accent1"/>
      </w:rPr>
      <w:id w:val="1317381216"/>
      <w:docPartObj>
        <w:docPartGallery w:val="Page Numbers (Bottom of Page)"/>
        <w:docPartUnique/>
      </w:docPartObj>
    </w:sdtPr>
    <w:sdtContent>
      <w:p w14:paraId="773DC6D9" w14:textId="77777777" w:rsidR="006A0863" w:rsidRPr="006A0863" w:rsidRDefault="006A0863" w:rsidP="00B0793C">
        <w:pPr>
          <w:pStyle w:val="Footer"/>
          <w:framePr w:wrap="none" w:vAnchor="text" w:hAnchor="margin" w:xAlign="right" w:y="1"/>
          <w:rPr>
            <w:rStyle w:val="PageNumber"/>
            <w:color w:val="00AD86" w:themeColor="accent1"/>
          </w:rPr>
        </w:pPr>
        <w:r w:rsidRPr="006A0863">
          <w:rPr>
            <w:rStyle w:val="PageNumber"/>
            <w:color w:val="00AD86" w:themeColor="accent1"/>
          </w:rPr>
          <w:fldChar w:fldCharType="begin"/>
        </w:r>
        <w:r w:rsidRPr="006A0863">
          <w:rPr>
            <w:rStyle w:val="PageNumber"/>
            <w:color w:val="00AD86" w:themeColor="accent1"/>
          </w:rPr>
          <w:instrText xml:space="preserve"> PAGE </w:instrText>
        </w:r>
        <w:r w:rsidRPr="006A0863">
          <w:rPr>
            <w:rStyle w:val="PageNumber"/>
            <w:color w:val="00AD86" w:themeColor="accent1"/>
          </w:rPr>
          <w:fldChar w:fldCharType="separate"/>
        </w:r>
        <w:r w:rsidRPr="006A0863">
          <w:rPr>
            <w:rStyle w:val="PageNumber"/>
            <w:noProof/>
            <w:color w:val="00AD86" w:themeColor="accent1"/>
          </w:rPr>
          <w:t>1</w:t>
        </w:r>
        <w:r w:rsidRPr="006A0863">
          <w:rPr>
            <w:rStyle w:val="PageNumber"/>
            <w:color w:val="00AD86" w:themeColor="accent1"/>
          </w:rPr>
          <w:fldChar w:fldCharType="end"/>
        </w:r>
      </w:p>
    </w:sdtContent>
  </w:sdt>
  <w:p w14:paraId="1802749C" w14:textId="665CA50B" w:rsidR="001A2C06" w:rsidRPr="00C360B0" w:rsidRDefault="002645AA" w:rsidP="006A0863">
    <w:pPr>
      <w:pStyle w:val="Footer"/>
      <w:ind w:right="360"/>
      <w:rPr>
        <w:color w:val="00AD86" w:themeColor="accent1"/>
      </w:rPr>
    </w:pPr>
    <w:r w:rsidRPr="00C360B0">
      <w:rPr>
        <w:color w:val="00AD86" w:themeColor="accent1"/>
      </w:rPr>
      <w:fldChar w:fldCharType="begin"/>
    </w:r>
    <w:r w:rsidRPr="00C360B0">
      <w:rPr>
        <w:color w:val="00AD86" w:themeColor="accent1"/>
      </w:rPr>
      <w:instrText xml:space="preserve"> STYLEREF Title \* MERGEFORMAT </w:instrText>
    </w:r>
    <w:r w:rsidRPr="00C360B0">
      <w:rPr>
        <w:color w:val="00AD86" w:themeColor="accent1"/>
      </w:rPr>
      <w:fldChar w:fldCharType="separate"/>
    </w:r>
    <w:r w:rsidR="001E668B">
      <w:rPr>
        <w:noProof/>
        <w:color w:val="00AD86" w:themeColor="accent1"/>
      </w:rPr>
      <w:t>FIGO endorsement application form B</w:t>
    </w:r>
    <w:r w:rsidRPr="00C360B0">
      <w:rPr>
        <w:color w:val="00AD86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7893C" w14:textId="77777777" w:rsidR="0097677B" w:rsidRDefault="0097677B" w:rsidP="009D0CF0">
      <w:pPr>
        <w:spacing w:after="0"/>
      </w:pPr>
      <w:r>
        <w:separator/>
      </w:r>
    </w:p>
  </w:footnote>
  <w:footnote w:type="continuationSeparator" w:id="0">
    <w:p w14:paraId="7F4CC25D" w14:textId="77777777" w:rsidR="0097677B" w:rsidRDefault="0097677B" w:rsidP="00774878">
      <w:pPr>
        <w:spacing w:after="0"/>
      </w:pPr>
      <w:r>
        <w:separator/>
      </w:r>
    </w:p>
  </w:footnote>
  <w:footnote w:type="continuationNotice" w:id="1">
    <w:p w14:paraId="505E3BCC" w14:textId="77777777" w:rsidR="0097677B" w:rsidRDefault="0097677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6FAE22" w14:textId="77777777" w:rsidR="005C3604" w:rsidRDefault="005C3604" w:rsidP="005C3604">
    <w:pPr>
      <w:pStyle w:val="Header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C20B7AF" wp14:editId="5E336D98">
          <wp:simplePos x="0" y="0"/>
          <wp:positionH relativeFrom="column">
            <wp:posOffset>4574568</wp:posOffset>
          </wp:positionH>
          <wp:positionV relativeFrom="paragraph">
            <wp:posOffset>-179664</wp:posOffset>
          </wp:positionV>
          <wp:extent cx="1796271" cy="900000"/>
          <wp:effectExtent l="0" t="0" r="0" b="0"/>
          <wp:wrapNone/>
          <wp:docPr id="335676977" name="Picture 335676977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6271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12E99C6" w14:textId="3225441B" w:rsidR="009F617C" w:rsidRPr="005C3604" w:rsidRDefault="001E668B" w:rsidP="005C3604">
    <w:pPr>
      <w:pStyle w:val="Header"/>
    </w:pP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536A5"/>
    <w:multiLevelType w:val="hybridMultilevel"/>
    <w:tmpl w:val="4D64638C"/>
    <w:lvl w:ilvl="0" w:tplc="F9D647F2">
      <w:start w:val="1"/>
      <w:numFmt w:val="decimal"/>
      <w:pStyle w:val="Numberparagraph"/>
      <w:lvlText w:val="%1."/>
      <w:lvlJc w:val="left"/>
      <w:pPr>
        <w:ind w:left="360" w:hanging="360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8D72C810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BA1F16"/>
    <w:multiLevelType w:val="multilevel"/>
    <w:tmpl w:val="C05E864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F87941"/>
    <w:multiLevelType w:val="hybridMultilevel"/>
    <w:tmpl w:val="9D2E96EE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253B9A"/>
    <w:multiLevelType w:val="hybridMultilevel"/>
    <w:tmpl w:val="7D42B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0512DE"/>
    <w:multiLevelType w:val="multilevel"/>
    <w:tmpl w:val="0809001D"/>
    <w:styleLink w:val="CurrentList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0E2179F"/>
    <w:multiLevelType w:val="multilevel"/>
    <w:tmpl w:val="6B5E7A4E"/>
    <w:styleLink w:val="CurrentList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AD86" w:themeColor="accent1"/>
      </w:rPr>
    </w:lvl>
    <w:lvl w:ilvl="1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7B4DA7"/>
    <w:multiLevelType w:val="hybridMultilevel"/>
    <w:tmpl w:val="F3A6D80C"/>
    <w:lvl w:ilvl="0" w:tplc="C750055C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D3435DB"/>
    <w:multiLevelType w:val="hybridMultilevel"/>
    <w:tmpl w:val="620CDB2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B22FAA6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7339CB"/>
    <w:multiLevelType w:val="hybridMultilevel"/>
    <w:tmpl w:val="807CAB60"/>
    <w:lvl w:ilvl="0" w:tplc="8FDA22F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E0F4B9D"/>
    <w:multiLevelType w:val="hybridMultilevel"/>
    <w:tmpl w:val="1100A80A"/>
    <w:lvl w:ilvl="0" w:tplc="2A46356E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F5E0838"/>
    <w:multiLevelType w:val="hybridMultilevel"/>
    <w:tmpl w:val="8DEAD55C"/>
    <w:lvl w:ilvl="0" w:tplc="F5B82428">
      <w:start w:val="30"/>
      <w:numFmt w:val="bullet"/>
      <w:lvlText w:val=""/>
      <w:lvlJc w:val="left"/>
      <w:pPr>
        <w:ind w:left="36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4B36D55"/>
    <w:multiLevelType w:val="hybridMultilevel"/>
    <w:tmpl w:val="6512D07E"/>
    <w:lvl w:ilvl="0" w:tplc="C750055C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89F5AD7"/>
    <w:multiLevelType w:val="hybridMultilevel"/>
    <w:tmpl w:val="16341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F260CB"/>
    <w:multiLevelType w:val="hybridMultilevel"/>
    <w:tmpl w:val="D534AAA6"/>
    <w:lvl w:ilvl="0" w:tplc="209ECF50">
      <w:start w:val="1"/>
      <w:numFmt w:val="bullet"/>
      <w:pStyle w:val="ListParagraph"/>
      <w:lvlText w:val=""/>
      <w:lvlJc w:val="left"/>
      <w:pPr>
        <w:ind w:left="454" w:hanging="454"/>
      </w:pPr>
      <w:rPr>
        <w:rFonts w:ascii="Symbol" w:hAnsi="Symbol" w:hint="default"/>
        <w:color w:val="00AD86" w:themeColor="accent1"/>
      </w:rPr>
    </w:lvl>
    <w:lvl w:ilvl="1" w:tplc="C3AC21B6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1F2EB0C4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EBE3693"/>
    <w:multiLevelType w:val="hybridMultilevel"/>
    <w:tmpl w:val="A2E26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F60934"/>
    <w:multiLevelType w:val="multilevel"/>
    <w:tmpl w:val="6512D07E"/>
    <w:styleLink w:val="CurrentList3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7DC1239"/>
    <w:multiLevelType w:val="hybridMultilevel"/>
    <w:tmpl w:val="160E86CE"/>
    <w:lvl w:ilvl="0" w:tplc="B76AD5E4">
      <w:start w:val="30"/>
      <w:numFmt w:val="bullet"/>
      <w:lvlText w:val=""/>
      <w:lvlJc w:val="left"/>
      <w:pPr>
        <w:ind w:left="360" w:hanging="360"/>
      </w:pPr>
      <w:rPr>
        <w:rFonts w:ascii="Wingdings" w:eastAsiaTheme="minorHAnsi" w:hAnsi="Wingdings" w:cstheme="minorBidi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DAF044D"/>
    <w:multiLevelType w:val="hybridMultilevel"/>
    <w:tmpl w:val="5D608510"/>
    <w:lvl w:ilvl="0" w:tplc="19BA7EDA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82538319">
    <w:abstractNumId w:val="7"/>
  </w:num>
  <w:num w:numId="2" w16cid:durableId="525214090">
    <w:abstractNumId w:val="3"/>
  </w:num>
  <w:num w:numId="3" w16cid:durableId="558319093">
    <w:abstractNumId w:val="8"/>
  </w:num>
  <w:num w:numId="4" w16cid:durableId="453017343">
    <w:abstractNumId w:val="13"/>
  </w:num>
  <w:num w:numId="5" w16cid:durableId="1462260299">
    <w:abstractNumId w:val="1"/>
  </w:num>
  <w:num w:numId="6" w16cid:durableId="1631858647">
    <w:abstractNumId w:val="4"/>
  </w:num>
  <w:num w:numId="7" w16cid:durableId="83304798">
    <w:abstractNumId w:val="12"/>
  </w:num>
  <w:num w:numId="8" w16cid:durableId="1383402754">
    <w:abstractNumId w:val="14"/>
  </w:num>
  <w:num w:numId="9" w16cid:durableId="67967904">
    <w:abstractNumId w:val="6"/>
  </w:num>
  <w:num w:numId="10" w16cid:durableId="1974098184">
    <w:abstractNumId w:val="5"/>
  </w:num>
  <w:num w:numId="11" w16cid:durableId="1704401399">
    <w:abstractNumId w:val="11"/>
  </w:num>
  <w:num w:numId="12" w16cid:durableId="1826359536">
    <w:abstractNumId w:val="15"/>
  </w:num>
  <w:num w:numId="13" w16cid:durableId="55206706">
    <w:abstractNumId w:val="9"/>
  </w:num>
  <w:num w:numId="14" w16cid:durableId="660275471">
    <w:abstractNumId w:val="0"/>
  </w:num>
  <w:num w:numId="15" w16cid:durableId="742261862">
    <w:abstractNumId w:val="10"/>
  </w:num>
  <w:num w:numId="16" w16cid:durableId="1556503416">
    <w:abstractNumId w:val="16"/>
  </w:num>
  <w:num w:numId="17" w16cid:durableId="965040796">
    <w:abstractNumId w:val="2"/>
  </w:num>
  <w:num w:numId="18" w16cid:durableId="10074446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20"/>
  <w:doNotShadeFormData/>
  <w:characterSpacingControl w:val="doNotCompress"/>
  <w:hdrShapeDefaults>
    <o:shapedefaults v:ext="edit" spidmax="2050"/>
  </w:hdrShapeDefaults>
  <w:footnotePr>
    <w:numFmt w:val="chicago"/>
    <w:numRestart w:val="eachPage"/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A18"/>
    <w:rsid w:val="0000036C"/>
    <w:rsid w:val="00001318"/>
    <w:rsid w:val="00002590"/>
    <w:rsid w:val="0000331F"/>
    <w:rsid w:val="00003A7B"/>
    <w:rsid w:val="00004B3E"/>
    <w:rsid w:val="00005C93"/>
    <w:rsid w:val="00006525"/>
    <w:rsid w:val="000106A4"/>
    <w:rsid w:val="00011C94"/>
    <w:rsid w:val="00013624"/>
    <w:rsid w:val="00013FB6"/>
    <w:rsid w:val="00014C8E"/>
    <w:rsid w:val="00015D76"/>
    <w:rsid w:val="00016E82"/>
    <w:rsid w:val="00017706"/>
    <w:rsid w:val="00017CB7"/>
    <w:rsid w:val="00020009"/>
    <w:rsid w:val="0002006E"/>
    <w:rsid w:val="00020988"/>
    <w:rsid w:val="0002120C"/>
    <w:rsid w:val="000221C0"/>
    <w:rsid w:val="000233F9"/>
    <w:rsid w:val="00024C10"/>
    <w:rsid w:val="00025326"/>
    <w:rsid w:val="00027C0E"/>
    <w:rsid w:val="00027C19"/>
    <w:rsid w:val="000304DC"/>
    <w:rsid w:val="000306A8"/>
    <w:rsid w:val="0003089B"/>
    <w:rsid w:val="00030982"/>
    <w:rsid w:val="0003248C"/>
    <w:rsid w:val="00032797"/>
    <w:rsid w:val="00032B0D"/>
    <w:rsid w:val="000338F1"/>
    <w:rsid w:val="00033A5A"/>
    <w:rsid w:val="00033ACE"/>
    <w:rsid w:val="00033E45"/>
    <w:rsid w:val="00037033"/>
    <w:rsid w:val="00037777"/>
    <w:rsid w:val="00037C19"/>
    <w:rsid w:val="00040085"/>
    <w:rsid w:val="00040C9E"/>
    <w:rsid w:val="00041420"/>
    <w:rsid w:val="000415EA"/>
    <w:rsid w:val="0004214F"/>
    <w:rsid w:val="00043789"/>
    <w:rsid w:val="00044C0D"/>
    <w:rsid w:val="00045387"/>
    <w:rsid w:val="00046DAC"/>
    <w:rsid w:val="0005098B"/>
    <w:rsid w:val="000522C7"/>
    <w:rsid w:val="000523CB"/>
    <w:rsid w:val="00052D93"/>
    <w:rsid w:val="00053D34"/>
    <w:rsid w:val="000547FB"/>
    <w:rsid w:val="000548A9"/>
    <w:rsid w:val="00055AA9"/>
    <w:rsid w:val="000564EE"/>
    <w:rsid w:val="00056832"/>
    <w:rsid w:val="0005706F"/>
    <w:rsid w:val="000577F8"/>
    <w:rsid w:val="000613BB"/>
    <w:rsid w:val="00061A70"/>
    <w:rsid w:val="00061B91"/>
    <w:rsid w:val="00061C7A"/>
    <w:rsid w:val="00061C91"/>
    <w:rsid w:val="00062B28"/>
    <w:rsid w:val="00065B4C"/>
    <w:rsid w:val="00066182"/>
    <w:rsid w:val="00067A0B"/>
    <w:rsid w:val="000714EA"/>
    <w:rsid w:val="000742C6"/>
    <w:rsid w:val="00074F67"/>
    <w:rsid w:val="000764F5"/>
    <w:rsid w:val="0007755F"/>
    <w:rsid w:val="00077B96"/>
    <w:rsid w:val="00081CE8"/>
    <w:rsid w:val="000826F2"/>
    <w:rsid w:val="00084B07"/>
    <w:rsid w:val="000907F9"/>
    <w:rsid w:val="00090A41"/>
    <w:rsid w:val="00090E53"/>
    <w:rsid w:val="0009114E"/>
    <w:rsid w:val="0009189C"/>
    <w:rsid w:val="0009193A"/>
    <w:rsid w:val="000936E9"/>
    <w:rsid w:val="0009477F"/>
    <w:rsid w:val="00094DF4"/>
    <w:rsid w:val="0009606B"/>
    <w:rsid w:val="000966F1"/>
    <w:rsid w:val="000969CA"/>
    <w:rsid w:val="00096D3C"/>
    <w:rsid w:val="0009770E"/>
    <w:rsid w:val="00097FC4"/>
    <w:rsid w:val="000A012D"/>
    <w:rsid w:val="000A09C5"/>
    <w:rsid w:val="000A1DBF"/>
    <w:rsid w:val="000A390B"/>
    <w:rsid w:val="000A3A26"/>
    <w:rsid w:val="000A4166"/>
    <w:rsid w:val="000A4783"/>
    <w:rsid w:val="000A5206"/>
    <w:rsid w:val="000A5EA2"/>
    <w:rsid w:val="000A6984"/>
    <w:rsid w:val="000A733A"/>
    <w:rsid w:val="000B11BA"/>
    <w:rsid w:val="000B12E1"/>
    <w:rsid w:val="000B2031"/>
    <w:rsid w:val="000B3980"/>
    <w:rsid w:val="000B3A82"/>
    <w:rsid w:val="000B4011"/>
    <w:rsid w:val="000B4AB9"/>
    <w:rsid w:val="000B4C6C"/>
    <w:rsid w:val="000B6ED9"/>
    <w:rsid w:val="000C0718"/>
    <w:rsid w:val="000C0CC6"/>
    <w:rsid w:val="000C143C"/>
    <w:rsid w:val="000C2953"/>
    <w:rsid w:val="000C2F04"/>
    <w:rsid w:val="000C31AB"/>
    <w:rsid w:val="000C4C35"/>
    <w:rsid w:val="000C6178"/>
    <w:rsid w:val="000C6C33"/>
    <w:rsid w:val="000C7D46"/>
    <w:rsid w:val="000C7E4D"/>
    <w:rsid w:val="000D080B"/>
    <w:rsid w:val="000D0962"/>
    <w:rsid w:val="000D0BA1"/>
    <w:rsid w:val="000D2741"/>
    <w:rsid w:val="000D31ED"/>
    <w:rsid w:val="000D467A"/>
    <w:rsid w:val="000D64BD"/>
    <w:rsid w:val="000D6963"/>
    <w:rsid w:val="000D7B8B"/>
    <w:rsid w:val="000E00AA"/>
    <w:rsid w:val="000E0978"/>
    <w:rsid w:val="000E157A"/>
    <w:rsid w:val="000E210B"/>
    <w:rsid w:val="000E2A09"/>
    <w:rsid w:val="000E32AB"/>
    <w:rsid w:val="000E38A4"/>
    <w:rsid w:val="000E4D03"/>
    <w:rsid w:val="000E5351"/>
    <w:rsid w:val="000E543D"/>
    <w:rsid w:val="000E5B66"/>
    <w:rsid w:val="000E66DF"/>
    <w:rsid w:val="000F0079"/>
    <w:rsid w:val="000F28E3"/>
    <w:rsid w:val="000F4830"/>
    <w:rsid w:val="000F5E5E"/>
    <w:rsid w:val="0010056A"/>
    <w:rsid w:val="00100CAC"/>
    <w:rsid w:val="001011AC"/>
    <w:rsid w:val="00102F2C"/>
    <w:rsid w:val="00103629"/>
    <w:rsid w:val="001039E4"/>
    <w:rsid w:val="00104D55"/>
    <w:rsid w:val="00106787"/>
    <w:rsid w:val="00107067"/>
    <w:rsid w:val="0010709D"/>
    <w:rsid w:val="00110C09"/>
    <w:rsid w:val="00112C85"/>
    <w:rsid w:val="001140D9"/>
    <w:rsid w:val="00114949"/>
    <w:rsid w:val="00117289"/>
    <w:rsid w:val="00121682"/>
    <w:rsid w:val="00123031"/>
    <w:rsid w:val="0012420B"/>
    <w:rsid w:val="00126E93"/>
    <w:rsid w:val="00131212"/>
    <w:rsid w:val="001312E0"/>
    <w:rsid w:val="001322AC"/>
    <w:rsid w:val="001326DE"/>
    <w:rsid w:val="00132A9D"/>
    <w:rsid w:val="0013419C"/>
    <w:rsid w:val="001374C6"/>
    <w:rsid w:val="00137BB0"/>
    <w:rsid w:val="001444AF"/>
    <w:rsid w:val="00144EB6"/>
    <w:rsid w:val="00144F74"/>
    <w:rsid w:val="00146603"/>
    <w:rsid w:val="00146788"/>
    <w:rsid w:val="001478F6"/>
    <w:rsid w:val="0015078F"/>
    <w:rsid w:val="001516EE"/>
    <w:rsid w:val="00151FEA"/>
    <w:rsid w:val="0015206F"/>
    <w:rsid w:val="0015475E"/>
    <w:rsid w:val="00155E52"/>
    <w:rsid w:val="00155F71"/>
    <w:rsid w:val="00156403"/>
    <w:rsid w:val="001571D5"/>
    <w:rsid w:val="001577CF"/>
    <w:rsid w:val="00157F08"/>
    <w:rsid w:val="00161745"/>
    <w:rsid w:val="00161B06"/>
    <w:rsid w:val="001629CD"/>
    <w:rsid w:val="001630F5"/>
    <w:rsid w:val="00163B31"/>
    <w:rsid w:val="00163D5E"/>
    <w:rsid w:val="001649C6"/>
    <w:rsid w:val="00166CE0"/>
    <w:rsid w:val="00171735"/>
    <w:rsid w:val="00172151"/>
    <w:rsid w:val="001722DC"/>
    <w:rsid w:val="00172A8A"/>
    <w:rsid w:val="001731A2"/>
    <w:rsid w:val="0017516F"/>
    <w:rsid w:val="001774EF"/>
    <w:rsid w:val="00177DD8"/>
    <w:rsid w:val="001803DA"/>
    <w:rsid w:val="00180C78"/>
    <w:rsid w:val="0018111B"/>
    <w:rsid w:val="00182BC2"/>
    <w:rsid w:val="001834D3"/>
    <w:rsid w:val="00183756"/>
    <w:rsid w:val="001868A0"/>
    <w:rsid w:val="00187F4E"/>
    <w:rsid w:val="0019032B"/>
    <w:rsid w:val="001906F0"/>
    <w:rsid w:val="0019154C"/>
    <w:rsid w:val="001921C4"/>
    <w:rsid w:val="0019662E"/>
    <w:rsid w:val="0019712D"/>
    <w:rsid w:val="0019715B"/>
    <w:rsid w:val="00197568"/>
    <w:rsid w:val="001A049D"/>
    <w:rsid w:val="001A16D6"/>
    <w:rsid w:val="001A2C06"/>
    <w:rsid w:val="001A327D"/>
    <w:rsid w:val="001A4BC3"/>
    <w:rsid w:val="001A5210"/>
    <w:rsid w:val="001A61F9"/>
    <w:rsid w:val="001B0A04"/>
    <w:rsid w:val="001B31ED"/>
    <w:rsid w:val="001B55B8"/>
    <w:rsid w:val="001C0C10"/>
    <w:rsid w:val="001C0CAC"/>
    <w:rsid w:val="001C0FCF"/>
    <w:rsid w:val="001C24E0"/>
    <w:rsid w:val="001C31BD"/>
    <w:rsid w:val="001C4460"/>
    <w:rsid w:val="001C4D66"/>
    <w:rsid w:val="001C76BF"/>
    <w:rsid w:val="001C7C1E"/>
    <w:rsid w:val="001D305A"/>
    <w:rsid w:val="001D30A7"/>
    <w:rsid w:val="001D34B6"/>
    <w:rsid w:val="001D3741"/>
    <w:rsid w:val="001D3B71"/>
    <w:rsid w:val="001D4450"/>
    <w:rsid w:val="001E0C51"/>
    <w:rsid w:val="001E1555"/>
    <w:rsid w:val="001E23D8"/>
    <w:rsid w:val="001E38DF"/>
    <w:rsid w:val="001E39EC"/>
    <w:rsid w:val="001E3B31"/>
    <w:rsid w:val="001E56A8"/>
    <w:rsid w:val="001E6018"/>
    <w:rsid w:val="001E6546"/>
    <w:rsid w:val="001E656B"/>
    <w:rsid w:val="001E668B"/>
    <w:rsid w:val="001E6881"/>
    <w:rsid w:val="001E75D6"/>
    <w:rsid w:val="001F1360"/>
    <w:rsid w:val="001F2004"/>
    <w:rsid w:val="001F35A1"/>
    <w:rsid w:val="001F5390"/>
    <w:rsid w:val="001F56D0"/>
    <w:rsid w:val="00202CF6"/>
    <w:rsid w:val="0020319B"/>
    <w:rsid w:val="00205B2E"/>
    <w:rsid w:val="0020616F"/>
    <w:rsid w:val="0020675C"/>
    <w:rsid w:val="0021161A"/>
    <w:rsid w:val="002132C7"/>
    <w:rsid w:val="00213533"/>
    <w:rsid w:val="0021509F"/>
    <w:rsid w:val="002150AE"/>
    <w:rsid w:val="0021536E"/>
    <w:rsid w:val="00215C4C"/>
    <w:rsid w:val="00217095"/>
    <w:rsid w:val="002178D6"/>
    <w:rsid w:val="002179C5"/>
    <w:rsid w:val="0022666D"/>
    <w:rsid w:val="00227543"/>
    <w:rsid w:val="002315A6"/>
    <w:rsid w:val="00233284"/>
    <w:rsid w:val="002338B5"/>
    <w:rsid w:val="00233E03"/>
    <w:rsid w:val="00234651"/>
    <w:rsid w:val="00234949"/>
    <w:rsid w:val="00234B45"/>
    <w:rsid w:val="00235E89"/>
    <w:rsid w:val="0023608A"/>
    <w:rsid w:val="00236C8E"/>
    <w:rsid w:val="00243AA3"/>
    <w:rsid w:val="0024434A"/>
    <w:rsid w:val="002446B7"/>
    <w:rsid w:val="00244C9C"/>
    <w:rsid w:val="002462D0"/>
    <w:rsid w:val="00246510"/>
    <w:rsid w:val="00247B8B"/>
    <w:rsid w:val="00251893"/>
    <w:rsid w:val="00251D02"/>
    <w:rsid w:val="00252DD6"/>
    <w:rsid w:val="00253B60"/>
    <w:rsid w:val="00254701"/>
    <w:rsid w:val="00257340"/>
    <w:rsid w:val="00257A76"/>
    <w:rsid w:val="00260BCA"/>
    <w:rsid w:val="0026168C"/>
    <w:rsid w:val="0026317C"/>
    <w:rsid w:val="00263ADE"/>
    <w:rsid w:val="00263B51"/>
    <w:rsid w:val="00263BB1"/>
    <w:rsid w:val="00263BC2"/>
    <w:rsid w:val="002645AA"/>
    <w:rsid w:val="002648C3"/>
    <w:rsid w:val="00264BC3"/>
    <w:rsid w:val="00265A18"/>
    <w:rsid w:val="00265B4F"/>
    <w:rsid w:val="0026694B"/>
    <w:rsid w:val="0026743C"/>
    <w:rsid w:val="00270063"/>
    <w:rsid w:val="00270E94"/>
    <w:rsid w:val="00271626"/>
    <w:rsid w:val="00271B9E"/>
    <w:rsid w:val="0027254E"/>
    <w:rsid w:val="0027330D"/>
    <w:rsid w:val="00274052"/>
    <w:rsid w:val="0027408A"/>
    <w:rsid w:val="00274A39"/>
    <w:rsid w:val="0027527D"/>
    <w:rsid w:val="00276C11"/>
    <w:rsid w:val="00276E97"/>
    <w:rsid w:val="00277AB2"/>
    <w:rsid w:val="00280251"/>
    <w:rsid w:val="00281258"/>
    <w:rsid w:val="002813B8"/>
    <w:rsid w:val="00281665"/>
    <w:rsid w:val="002818D0"/>
    <w:rsid w:val="002819B7"/>
    <w:rsid w:val="00281CBA"/>
    <w:rsid w:val="00281DED"/>
    <w:rsid w:val="002828C4"/>
    <w:rsid w:val="00282C66"/>
    <w:rsid w:val="00283AE3"/>
    <w:rsid w:val="00284692"/>
    <w:rsid w:val="0028507D"/>
    <w:rsid w:val="00287070"/>
    <w:rsid w:val="00287B5D"/>
    <w:rsid w:val="00287D3C"/>
    <w:rsid w:val="00287FC0"/>
    <w:rsid w:val="00292110"/>
    <w:rsid w:val="00293A78"/>
    <w:rsid w:val="002941E7"/>
    <w:rsid w:val="002949FB"/>
    <w:rsid w:val="00294D0F"/>
    <w:rsid w:val="00294ED3"/>
    <w:rsid w:val="00296ADA"/>
    <w:rsid w:val="00296D99"/>
    <w:rsid w:val="002971B6"/>
    <w:rsid w:val="00297859"/>
    <w:rsid w:val="00297E3E"/>
    <w:rsid w:val="00297E86"/>
    <w:rsid w:val="002A01B7"/>
    <w:rsid w:val="002A145A"/>
    <w:rsid w:val="002A28B4"/>
    <w:rsid w:val="002A3120"/>
    <w:rsid w:val="002A3AAD"/>
    <w:rsid w:val="002A3F7C"/>
    <w:rsid w:val="002A41A0"/>
    <w:rsid w:val="002A50E4"/>
    <w:rsid w:val="002A52D0"/>
    <w:rsid w:val="002A5AE1"/>
    <w:rsid w:val="002A6700"/>
    <w:rsid w:val="002A6772"/>
    <w:rsid w:val="002A67A2"/>
    <w:rsid w:val="002B0FA2"/>
    <w:rsid w:val="002B2C83"/>
    <w:rsid w:val="002B46A0"/>
    <w:rsid w:val="002B6B16"/>
    <w:rsid w:val="002B792E"/>
    <w:rsid w:val="002B7979"/>
    <w:rsid w:val="002C1DAF"/>
    <w:rsid w:val="002C3C39"/>
    <w:rsid w:val="002C4B2F"/>
    <w:rsid w:val="002C55FC"/>
    <w:rsid w:val="002C58F8"/>
    <w:rsid w:val="002C6A0D"/>
    <w:rsid w:val="002D0B5E"/>
    <w:rsid w:val="002D12E9"/>
    <w:rsid w:val="002D158F"/>
    <w:rsid w:val="002D2054"/>
    <w:rsid w:val="002D4193"/>
    <w:rsid w:val="002D4482"/>
    <w:rsid w:val="002D4DDC"/>
    <w:rsid w:val="002D4FD4"/>
    <w:rsid w:val="002D587F"/>
    <w:rsid w:val="002D61E0"/>
    <w:rsid w:val="002D6509"/>
    <w:rsid w:val="002D69E2"/>
    <w:rsid w:val="002D6EA9"/>
    <w:rsid w:val="002D755F"/>
    <w:rsid w:val="002D797F"/>
    <w:rsid w:val="002D7ABD"/>
    <w:rsid w:val="002E0EA0"/>
    <w:rsid w:val="002E1F81"/>
    <w:rsid w:val="002E2CF3"/>
    <w:rsid w:val="002E3075"/>
    <w:rsid w:val="002E3537"/>
    <w:rsid w:val="002E427D"/>
    <w:rsid w:val="002E4553"/>
    <w:rsid w:val="002E477E"/>
    <w:rsid w:val="002F0BF1"/>
    <w:rsid w:val="002F1983"/>
    <w:rsid w:val="002F28A3"/>
    <w:rsid w:val="002F3184"/>
    <w:rsid w:val="002F4AA7"/>
    <w:rsid w:val="002F56CF"/>
    <w:rsid w:val="002F5D06"/>
    <w:rsid w:val="002F5E58"/>
    <w:rsid w:val="002F5E70"/>
    <w:rsid w:val="002F634D"/>
    <w:rsid w:val="002F7874"/>
    <w:rsid w:val="002F7972"/>
    <w:rsid w:val="002F7EDE"/>
    <w:rsid w:val="00300022"/>
    <w:rsid w:val="003013E1"/>
    <w:rsid w:val="00301696"/>
    <w:rsid w:val="00303542"/>
    <w:rsid w:val="0030517D"/>
    <w:rsid w:val="00305A82"/>
    <w:rsid w:val="003066BE"/>
    <w:rsid w:val="003066CD"/>
    <w:rsid w:val="00310021"/>
    <w:rsid w:val="003102D7"/>
    <w:rsid w:val="0031293E"/>
    <w:rsid w:val="00312959"/>
    <w:rsid w:val="00316A51"/>
    <w:rsid w:val="00317DC4"/>
    <w:rsid w:val="0032160A"/>
    <w:rsid w:val="00326C3B"/>
    <w:rsid w:val="003275E7"/>
    <w:rsid w:val="00327F4E"/>
    <w:rsid w:val="00331BFB"/>
    <w:rsid w:val="003320C9"/>
    <w:rsid w:val="00332F38"/>
    <w:rsid w:val="00333470"/>
    <w:rsid w:val="00334BFE"/>
    <w:rsid w:val="003352A9"/>
    <w:rsid w:val="0033707D"/>
    <w:rsid w:val="003403E6"/>
    <w:rsid w:val="003414D2"/>
    <w:rsid w:val="003430FF"/>
    <w:rsid w:val="00343F05"/>
    <w:rsid w:val="0034407E"/>
    <w:rsid w:val="00344B17"/>
    <w:rsid w:val="00346273"/>
    <w:rsid w:val="00347D0F"/>
    <w:rsid w:val="00347DC9"/>
    <w:rsid w:val="00352D76"/>
    <w:rsid w:val="0035433D"/>
    <w:rsid w:val="00354490"/>
    <w:rsid w:val="0035451C"/>
    <w:rsid w:val="00355974"/>
    <w:rsid w:val="00356354"/>
    <w:rsid w:val="0035744B"/>
    <w:rsid w:val="003575E6"/>
    <w:rsid w:val="00360779"/>
    <w:rsid w:val="00361FB8"/>
    <w:rsid w:val="00363D4D"/>
    <w:rsid w:val="0036624B"/>
    <w:rsid w:val="00372349"/>
    <w:rsid w:val="0037278B"/>
    <w:rsid w:val="00372CA0"/>
    <w:rsid w:val="00372EDC"/>
    <w:rsid w:val="00373566"/>
    <w:rsid w:val="00374186"/>
    <w:rsid w:val="00377D7B"/>
    <w:rsid w:val="003805E4"/>
    <w:rsid w:val="003809E3"/>
    <w:rsid w:val="003814BC"/>
    <w:rsid w:val="00381816"/>
    <w:rsid w:val="00381C0F"/>
    <w:rsid w:val="00381D11"/>
    <w:rsid w:val="003823A6"/>
    <w:rsid w:val="0038385D"/>
    <w:rsid w:val="0038396E"/>
    <w:rsid w:val="00384342"/>
    <w:rsid w:val="00384DA0"/>
    <w:rsid w:val="003856D9"/>
    <w:rsid w:val="003859AF"/>
    <w:rsid w:val="00386856"/>
    <w:rsid w:val="0038699D"/>
    <w:rsid w:val="003901C4"/>
    <w:rsid w:val="00390E71"/>
    <w:rsid w:val="00392F18"/>
    <w:rsid w:val="00393156"/>
    <w:rsid w:val="00394EC5"/>
    <w:rsid w:val="003957B5"/>
    <w:rsid w:val="003958B1"/>
    <w:rsid w:val="00396176"/>
    <w:rsid w:val="00396536"/>
    <w:rsid w:val="00396F20"/>
    <w:rsid w:val="003A0891"/>
    <w:rsid w:val="003A0B2A"/>
    <w:rsid w:val="003A17A5"/>
    <w:rsid w:val="003A1916"/>
    <w:rsid w:val="003A27C5"/>
    <w:rsid w:val="003A310A"/>
    <w:rsid w:val="003A4BAA"/>
    <w:rsid w:val="003A6B7C"/>
    <w:rsid w:val="003B2779"/>
    <w:rsid w:val="003B3CA0"/>
    <w:rsid w:val="003B4537"/>
    <w:rsid w:val="003B5F0D"/>
    <w:rsid w:val="003B77FB"/>
    <w:rsid w:val="003C2BFA"/>
    <w:rsid w:val="003C2E92"/>
    <w:rsid w:val="003C4305"/>
    <w:rsid w:val="003C6C6B"/>
    <w:rsid w:val="003C6F7C"/>
    <w:rsid w:val="003D1662"/>
    <w:rsid w:val="003D17E9"/>
    <w:rsid w:val="003D2435"/>
    <w:rsid w:val="003D2D77"/>
    <w:rsid w:val="003D36DC"/>
    <w:rsid w:val="003D3FF5"/>
    <w:rsid w:val="003D5005"/>
    <w:rsid w:val="003D5727"/>
    <w:rsid w:val="003D79C8"/>
    <w:rsid w:val="003D7F1A"/>
    <w:rsid w:val="003D7F6B"/>
    <w:rsid w:val="003E0FC3"/>
    <w:rsid w:val="003E12C4"/>
    <w:rsid w:val="003E2AC0"/>
    <w:rsid w:val="003E3C62"/>
    <w:rsid w:val="003E3D6D"/>
    <w:rsid w:val="003E3FBE"/>
    <w:rsid w:val="003E4614"/>
    <w:rsid w:val="003E47C3"/>
    <w:rsid w:val="003E488A"/>
    <w:rsid w:val="003E4DB0"/>
    <w:rsid w:val="003E51CB"/>
    <w:rsid w:val="003E5279"/>
    <w:rsid w:val="003E641C"/>
    <w:rsid w:val="003E72A6"/>
    <w:rsid w:val="003E7364"/>
    <w:rsid w:val="003F0028"/>
    <w:rsid w:val="003F12A9"/>
    <w:rsid w:val="003F17B2"/>
    <w:rsid w:val="003F1867"/>
    <w:rsid w:val="003F1884"/>
    <w:rsid w:val="003F1CDC"/>
    <w:rsid w:val="003F2073"/>
    <w:rsid w:val="003F2220"/>
    <w:rsid w:val="003F238D"/>
    <w:rsid w:val="003F5829"/>
    <w:rsid w:val="003F5A6C"/>
    <w:rsid w:val="00400BF5"/>
    <w:rsid w:val="0040434E"/>
    <w:rsid w:val="00405309"/>
    <w:rsid w:val="00405F25"/>
    <w:rsid w:val="00406516"/>
    <w:rsid w:val="00410923"/>
    <w:rsid w:val="0041142D"/>
    <w:rsid w:val="004116E8"/>
    <w:rsid w:val="00411B25"/>
    <w:rsid w:val="004134B6"/>
    <w:rsid w:val="004134FF"/>
    <w:rsid w:val="0041462C"/>
    <w:rsid w:val="00414AB5"/>
    <w:rsid w:val="00414F1C"/>
    <w:rsid w:val="0041528C"/>
    <w:rsid w:val="00420483"/>
    <w:rsid w:val="00421134"/>
    <w:rsid w:val="00421CD9"/>
    <w:rsid w:val="0042536A"/>
    <w:rsid w:val="00425596"/>
    <w:rsid w:val="00427719"/>
    <w:rsid w:val="00427905"/>
    <w:rsid w:val="004301F9"/>
    <w:rsid w:val="004305EE"/>
    <w:rsid w:val="00430746"/>
    <w:rsid w:val="00433BD5"/>
    <w:rsid w:val="00433EC0"/>
    <w:rsid w:val="0043432D"/>
    <w:rsid w:val="0043587D"/>
    <w:rsid w:val="004359BA"/>
    <w:rsid w:val="00436E67"/>
    <w:rsid w:val="0043714D"/>
    <w:rsid w:val="0043783E"/>
    <w:rsid w:val="00437D7A"/>
    <w:rsid w:val="00437FE4"/>
    <w:rsid w:val="004407D0"/>
    <w:rsid w:val="0044090B"/>
    <w:rsid w:val="00441092"/>
    <w:rsid w:val="004416D8"/>
    <w:rsid w:val="004428EF"/>
    <w:rsid w:val="0044350C"/>
    <w:rsid w:val="0044398E"/>
    <w:rsid w:val="00445AC7"/>
    <w:rsid w:val="004463DE"/>
    <w:rsid w:val="00446C41"/>
    <w:rsid w:val="00447FC2"/>
    <w:rsid w:val="004510C7"/>
    <w:rsid w:val="00452C7E"/>
    <w:rsid w:val="0045362C"/>
    <w:rsid w:val="00453ADB"/>
    <w:rsid w:val="00453EA1"/>
    <w:rsid w:val="00454539"/>
    <w:rsid w:val="00454681"/>
    <w:rsid w:val="00456629"/>
    <w:rsid w:val="00456EE4"/>
    <w:rsid w:val="0046017C"/>
    <w:rsid w:val="0046054E"/>
    <w:rsid w:val="00461195"/>
    <w:rsid w:val="00461E10"/>
    <w:rsid w:val="00463A33"/>
    <w:rsid w:val="0046402A"/>
    <w:rsid w:val="00464EF2"/>
    <w:rsid w:val="0046531D"/>
    <w:rsid w:val="004659E4"/>
    <w:rsid w:val="00466661"/>
    <w:rsid w:val="00467189"/>
    <w:rsid w:val="00471C84"/>
    <w:rsid w:val="00473AD0"/>
    <w:rsid w:val="0047408E"/>
    <w:rsid w:val="00474A92"/>
    <w:rsid w:val="00475560"/>
    <w:rsid w:val="00475E85"/>
    <w:rsid w:val="00475F0A"/>
    <w:rsid w:val="00476F1C"/>
    <w:rsid w:val="0048058B"/>
    <w:rsid w:val="0048078E"/>
    <w:rsid w:val="004820E5"/>
    <w:rsid w:val="004828D9"/>
    <w:rsid w:val="0048310E"/>
    <w:rsid w:val="00484F0F"/>
    <w:rsid w:val="00485A2C"/>
    <w:rsid w:val="0048671F"/>
    <w:rsid w:val="00486B5F"/>
    <w:rsid w:val="004919F6"/>
    <w:rsid w:val="00491A20"/>
    <w:rsid w:val="00491D51"/>
    <w:rsid w:val="004950DE"/>
    <w:rsid w:val="00495A2B"/>
    <w:rsid w:val="00495FA2"/>
    <w:rsid w:val="00495FB8"/>
    <w:rsid w:val="0049630D"/>
    <w:rsid w:val="004965EE"/>
    <w:rsid w:val="00497152"/>
    <w:rsid w:val="004A008D"/>
    <w:rsid w:val="004A2324"/>
    <w:rsid w:val="004A3777"/>
    <w:rsid w:val="004A3F16"/>
    <w:rsid w:val="004A44C9"/>
    <w:rsid w:val="004A4611"/>
    <w:rsid w:val="004A464E"/>
    <w:rsid w:val="004A541B"/>
    <w:rsid w:val="004A6663"/>
    <w:rsid w:val="004A6E9E"/>
    <w:rsid w:val="004A743A"/>
    <w:rsid w:val="004B0303"/>
    <w:rsid w:val="004B0D5B"/>
    <w:rsid w:val="004B0D91"/>
    <w:rsid w:val="004B145A"/>
    <w:rsid w:val="004B3433"/>
    <w:rsid w:val="004B469D"/>
    <w:rsid w:val="004B4988"/>
    <w:rsid w:val="004B4998"/>
    <w:rsid w:val="004B6670"/>
    <w:rsid w:val="004B6EFB"/>
    <w:rsid w:val="004B7191"/>
    <w:rsid w:val="004B7343"/>
    <w:rsid w:val="004B76A5"/>
    <w:rsid w:val="004B7944"/>
    <w:rsid w:val="004C17FF"/>
    <w:rsid w:val="004C2118"/>
    <w:rsid w:val="004C3F2B"/>
    <w:rsid w:val="004C5A08"/>
    <w:rsid w:val="004C6D14"/>
    <w:rsid w:val="004C7B95"/>
    <w:rsid w:val="004C7BB0"/>
    <w:rsid w:val="004D025A"/>
    <w:rsid w:val="004D205C"/>
    <w:rsid w:val="004D305B"/>
    <w:rsid w:val="004D45A6"/>
    <w:rsid w:val="004D5E0D"/>
    <w:rsid w:val="004D6183"/>
    <w:rsid w:val="004D669C"/>
    <w:rsid w:val="004D7A55"/>
    <w:rsid w:val="004E0935"/>
    <w:rsid w:val="004E10ED"/>
    <w:rsid w:val="004E13AB"/>
    <w:rsid w:val="004E2491"/>
    <w:rsid w:val="004E2868"/>
    <w:rsid w:val="004E329F"/>
    <w:rsid w:val="004E6F40"/>
    <w:rsid w:val="004E7359"/>
    <w:rsid w:val="004E7485"/>
    <w:rsid w:val="004E78D2"/>
    <w:rsid w:val="004E7C74"/>
    <w:rsid w:val="004E7EF1"/>
    <w:rsid w:val="004F133F"/>
    <w:rsid w:val="004F1532"/>
    <w:rsid w:val="004F2485"/>
    <w:rsid w:val="004F2C88"/>
    <w:rsid w:val="004F501E"/>
    <w:rsid w:val="004F5DDA"/>
    <w:rsid w:val="004F78A8"/>
    <w:rsid w:val="004F7C4A"/>
    <w:rsid w:val="005005C0"/>
    <w:rsid w:val="005008E5"/>
    <w:rsid w:val="00500EA4"/>
    <w:rsid w:val="00501E88"/>
    <w:rsid w:val="00502BDF"/>
    <w:rsid w:val="005041AB"/>
    <w:rsid w:val="00505956"/>
    <w:rsid w:val="00507AB6"/>
    <w:rsid w:val="00511AFA"/>
    <w:rsid w:val="00514986"/>
    <w:rsid w:val="00515E57"/>
    <w:rsid w:val="00515FCA"/>
    <w:rsid w:val="005167D3"/>
    <w:rsid w:val="005218A7"/>
    <w:rsid w:val="005219FC"/>
    <w:rsid w:val="005227AC"/>
    <w:rsid w:val="00522F1A"/>
    <w:rsid w:val="0052314E"/>
    <w:rsid w:val="00524463"/>
    <w:rsid w:val="00524FA6"/>
    <w:rsid w:val="005270CE"/>
    <w:rsid w:val="005279DF"/>
    <w:rsid w:val="005301E1"/>
    <w:rsid w:val="00530B08"/>
    <w:rsid w:val="00530F84"/>
    <w:rsid w:val="0053179E"/>
    <w:rsid w:val="005323C2"/>
    <w:rsid w:val="00532555"/>
    <w:rsid w:val="00532E80"/>
    <w:rsid w:val="005334AB"/>
    <w:rsid w:val="0053357C"/>
    <w:rsid w:val="00533C9C"/>
    <w:rsid w:val="005348A8"/>
    <w:rsid w:val="00534FDE"/>
    <w:rsid w:val="00535A95"/>
    <w:rsid w:val="00535F7A"/>
    <w:rsid w:val="00536766"/>
    <w:rsid w:val="005375FA"/>
    <w:rsid w:val="0053769F"/>
    <w:rsid w:val="00537F91"/>
    <w:rsid w:val="005403EA"/>
    <w:rsid w:val="00541F99"/>
    <w:rsid w:val="00542B1D"/>
    <w:rsid w:val="0054458B"/>
    <w:rsid w:val="0054561C"/>
    <w:rsid w:val="005467CD"/>
    <w:rsid w:val="00547086"/>
    <w:rsid w:val="005471B0"/>
    <w:rsid w:val="00550430"/>
    <w:rsid w:val="005508C1"/>
    <w:rsid w:val="005522B8"/>
    <w:rsid w:val="00552DB0"/>
    <w:rsid w:val="00552EE4"/>
    <w:rsid w:val="00553A5F"/>
    <w:rsid w:val="00553FED"/>
    <w:rsid w:val="00554BD9"/>
    <w:rsid w:val="00555372"/>
    <w:rsid w:val="005563FC"/>
    <w:rsid w:val="00557ACA"/>
    <w:rsid w:val="005604C3"/>
    <w:rsid w:val="00560902"/>
    <w:rsid w:val="00560D7E"/>
    <w:rsid w:val="00561815"/>
    <w:rsid w:val="005639AB"/>
    <w:rsid w:val="00563FE3"/>
    <w:rsid w:val="005640CA"/>
    <w:rsid w:val="00565B92"/>
    <w:rsid w:val="0056605B"/>
    <w:rsid w:val="00566AEE"/>
    <w:rsid w:val="00567FAC"/>
    <w:rsid w:val="00571D8F"/>
    <w:rsid w:val="00574B2A"/>
    <w:rsid w:val="00576CF1"/>
    <w:rsid w:val="00576E88"/>
    <w:rsid w:val="00580043"/>
    <w:rsid w:val="00580D5F"/>
    <w:rsid w:val="00581D99"/>
    <w:rsid w:val="0058312A"/>
    <w:rsid w:val="00586B9A"/>
    <w:rsid w:val="00587B4D"/>
    <w:rsid w:val="00587C53"/>
    <w:rsid w:val="00590626"/>
    <w:rsid w:val="00590BDB"/>
    <w:rsid w:val="0059141A"/>
    <w:rsid w:val="005916B1"/>
    <w:rsid w:val="005920EE"/>
    <w:rsid w:val="0059262C"/>
    <w:rsid w:val="005939FF"/>
    <w:rsid w:val="00593B8E"/>
    <w:rsid w:val="005946BF"/>
    <w:rsid w:val="00595265"/>
    <w:rsid w:val="00595E08"/>
    <w:rsid w:val="005962BE"/>
    <w:rsid w:val="005966EC"/>
    <w:rsid w:val="00596AC3"/>
    <w:rsid w:val="00596FCD"/>
    <w:rsid w:val="00597C0E"/>
    <w:rsid w:val="005A0436"/>
    <w:rsid w:val="005A1167"/>
    <w:rsid w:val="005A52F2"/>
    <w:rsid w:val="005A532D"/>
    <w:rsid w:val="005A5EDD"/>
    <w:rsid w:val="005A7EC3"/>
    <w:rsid w:val="005B1901"/>
    <w:rsid w:val="005B2EC0"/>
    <w:rsid w:val="005B30A8"/>
    <w:rsid w:val="005B3E9B"/>
    <w:rsid w:val="005B5073"/>
    <w:rsid w:val="005B572B"/>
    <w:rsid w:val="005B6CD2"/>
    <w:rsid w:val="005B7076"/>
    <w:rsid w:val="005C0B6C"/>
    <w:rsid w:val="005C0C07"/>
    <w:rsid w:val="005C0DB8"/>
    <w:rsid w:val="005C0E4E"/>
    <w:rsid w:val="005C1A7B"/>
    <w:rsid w:val="005C26DD"/>
    <w:rsid w:val="005C307F"/>
    <w:rsid w:val="005C342B"/>
    <w:rsid w:val="005C357A"/>
    <w:rsid w:val="005C3604"/>
    <w:rsid w:val="005C42E5"/>
    <w:rsid w:val="005C7961"/>
    <w:rsid w:val="005C7BA1"/>
    <w:rsid w:val="005D02BF"/>
    <w:rsid w:val="005D0625"/>
    <w:rsid w:val="005D1004"/>
    <w:rsid w:val="005D12A1"/>
    <w:rsid w:val="005D30C4"/>
    <w:rsid w:val="005D3F87"/>
    <w:rsid w:val="005D41B3"/>
    <w:rsid w:val="005D436B"/>
    <w:rsid w:val="005D5659"/>
    <w:rsid w:val="005D58CA"/>
    <w:rsid w:val="005D5AC6"/>
    <w:rsid w:val="005D5D5C"/>
    <w:rsid w:val="005D61B5"/>
    <w:rsid w:val="005E153A"/>
    <w:rsid w:val="005E16FC"/>
    <w:rsid w:val="005E554C"/>
    <w:rsid w:val="005E636C"/>
    <w:rsid w:val="005F0499"/>
    <w:rsid w:val="005F0C83"/>
    <w:rsid w:val="005F317A"/>
    <w:rsid w:val="005F3B1B"/>
    <w:rsid w:val="005F43EC"/>
    <w:rsid w:val="005F5108"/>
    <w:rsid w:val="005F632A"/>
    <w:rsid w:val="005F7629"/>
    <w:rsid w:val="0060013C"/>
    <w:rsid w:val="0060026F"/>
    <w:rsid w:val="006026E4"/>
    <w:rsid w:val="006077CC"/>
    <w:rsid w:val="0061318E"/>
    <w:rsid w:val="00613330"/>
    <w:rsid w:val="00614811"/>
    <w:rsid w:val="00616E21"/>
    <w:rsid w:val="00617260"/>
    <w:rsid w:val="006218E6"/>
    <w:rsid w:val="0062245B"/>
    <w:rsid w:val="006225A5"/>
    <w:rsid w:val="00622C00"/>
    <w:rsid w:val="00622E01"/>
    <w:rsid w:val="00623818"/>
    <w:rsid w:val="006238B2"/>
    <w:rsid w:val="00623C14"/>
    <w:rsid w:val="006251D6"/>
    <w:rsid w:val="00625DC1"/>
    <w:rsid w:val="006277D1"/>
    <w:rsid w:val="00632AE3"/>
    <w:rsid w:val="006336BA"/>
    <w:rsid w:val="00633C7F"/>
    <w:rsid w:val="0063759C"/>
    <w:rsid w:val="00640CB7"/>
    <w:rsid w:val="00640D5C"/>
    <w:rsid w:val="006419A0"/>
    <w:rsid w:val="00642992"/>
    <w:rsid w:val="00642F96"/>
    <w:rsid w:val="006442FD"/>
    <w:rsid w:val="00644940"/>
    <w:rsid w:val="00644956"/>
    <w:rsid w:val="0064584B"/>
    <w:rsid w:val="0065083D"/>
    <w:rsid w:val="00651C80"/>
    <w:rsid w:val="00652797"/>
    <w:rsid w:val="00654FFC"/>
    <w:rsid w:val="00656443"/>
    <w:rsid w:val="006602EF"/>
    <w:rsid w:val="006615A8"/>
    <w:rsid w:val="006700DA"/>
    <w:rsid w:val="00671814"/>
    <w:rsid w:val="00671D2D"/>
    <w:rsid w:val="00671D79"/>
    <w:rsid w:val="00671D82"/>
    <w:rsid w:val="00671E8F"/>
    <w:rsid w:val="006723B5"/>
    <w:rsid w:val="00674300"/>
    <w:rsid w:val="00674C59"/>
    <w:rsid w:val="00676B99"/>
    <w:rsid w:val="00680935"/>
    <w:rsid w:val="00681DAB"/>
    <w:rsid w:val="00682762"/>
    <w:rsid w:val="00682A77"/>
    <w:rsid w:val="00682E76"/>
    <w:rsid w:val="00683BB4"/>
    <w:rsid w:val="00684A9F"/>
    <w:rsid w:val="00684B85"/>
    <w:rsid w:val="00684EED"/>
    <w:rsid w:val="00686E5D"/>
    <w:rsid w:val="00690FEA"/>
    <w:rsid w:val="00692515"/>
    <w:rsid w:val="0069285D"/>
    <w:rsid w:val="006933D5"/>
    <w:rsid w:val="006933E6"/>
    <w:rsid w:val="00694A19"/>
    <w:rsid w:val="0069613D"/>
    <w:rsid w:val="0069707B"/>
    <w:rsid w:val="00697FE3"/>
    <w:rsid w:val="006A0863"/>
    <w:rsid w:val="006A0927"/>
    <w:rsid w:val="006A0987"/>
    <w:rsid w:val="006A15D5"/>
    <w:rsid w:val="006A2324"/>
    <w:rsid w:val="006A2A15"/>
    <w:rsid w:val="006A332D"/>
    <w:rsid w:val="006A459F"/>
    <w:rsid w:val="006A46BE"/>
    <w:rsid w:val="006A4E5A"/>
    <w:rsid w:val="006A5E2A"/>
    <w:rsid w:val="006A6E4D"/>
    <w:rsid w:val="006A7296"/>
    <w:rsid w:val="006A752A"/>
    <w:rsid w:val="006B0FC7"/>
    <w:rsid w:val="006B1CBF"/>
    <w:rsid w:val="006B3BF4"/>
    <w:rsid w:val="006B48F4"/>
    <w:rsid w:val="006B560D"/>
    <w:rsid w:val="006B60F6"/>
    <w:rsid w:val="006B7FD7"/>
    <w:rsid w:val="006C12C1"/>
    <w:rsid w:val="006C17E4"/>
    <w:rsid w:val="006C1B1D"/>
    <w:rsid w:val="006C216D"/>
    <w:rsid w:val="006C2C0D"/>
    <w:rsid w:val="006C2FD6"/>
    <w:rsid w:val="006C3FF4"/>
    <w:rsid w:val="006C6486"/>
    <w:rsid w:val="006D0BE8"/>
    <w:rsid w:val="006D158F"/>
    <w:rsid w:val="006D25F4"/>
    <w:rsid w:val="006D2721"/>
    <w:rsid w:val="006D2E15"/>
    <w:rsid w:val="006D3B3F"/>
    <w:rsid w:val="006D5F33"/>
    <w:rsid w:val="006D6DDB"/>
    <w:rsid w:val="006D74C5"/>
    <w:rsid w:val="006E02E0"/>
    <w:rsid w:val="006E0E6A"/>
    <w:rsid w:val="006E322F"/>
    <w:rsid w:val="006E3F15"/>
    <w:rsid w:val="006E459A"/>
    <w:rsid w:val="006E4BE4"/>
    <w:rsid w:val="006E5B52"/>
    <w:rsid w:val="006E5DF1"/>
    <w:rsid w:val="006E6250"/>
    <w:rsid w:val="006E72D8"/>
    <w:rsid w:val="006F1A9F"/>
    <w:rsid w:val="006F34E6"/>
    <w:rsid w:val="006F43CF"/>
    <w:rsid w:val="006F4BF8"/>
    <w:rsid w:val="006F504A"/>
    <w:rsid w:val="006F5B51"/>
    <w:rsid w:val="006F6996"/>
    <w:rsid w:val="00700ED8"/>
    <w:rsid w:val="007010C3"/>
    <w:rsid w:val="007015AF"/>
    <w:rsid w:val="007018C8"/>
    <w:rsid w:val="00704A8D"/>
    <w:rsid w:val="0070523E"/>
    <w:rsid w:val="00706284"/>
    <w:rsid w:val="0070690A"/>
    <w:rsid w:val="00706920"/>
    <w:rsid w:val="00707470"/>
    <w:rsid w:val="00711243"/>
    <w:rsid w:val="00714066"/>
    <w:rsid w:val="007142B4"/>
    <w:rsid w:val="00716DD5"/>
    <w:rsid w:val="0071752C"/>
    <w:rsid w:val="00720D25"/>
    <w:rsid w:val="00721249"/>
    <w:rsid w:val="00722ADD"/>
    <w:rsid w:val="007232AD"/>
    <w:rsid w:val="007239D0"/>
    <w:rsid w:val="00724724"/>
    <w:rsid w:val="00726570"/>
    <w:rsid w:val="00726CD1"/>
    <w:rsid w:val="007270FC"/>
    <w:rsid w:val="00730091"/>
    <w:rsid w:val="00730AA0"/>
    <w:rsid w:val="00730D61"/>
    <w:rsid w:val="00732B4F"/>
    <w:rsid w:val="00732FC8"/>
    <w:rsid w:val="007349BB"/>
    <w:rsid w:val="00734C41"/>
    <w:rsid w:val="0073566C"/>
    <w:rsid w:val="0073606D"/>
    <w:rsid w:val="007360F8"/>
    <w:rsid w:val="00737A71"/>
    <w:rsid w:val="00737D65"/>
    <w:rsid w:val="00742289"/>
    <w:rsid w:val="00742610"/>
    <w:rsid w:val="0074448F"/>
    <w:rsid w:val="00745726"/>
    <w:rsid w:val="007466B3"/>
    <w:rsid w:val="007476D1"/>
    <w:rsid w:val="0074777B"/>
    <w:rsid w:val="00747F39"/>
    <w:rsid w:val="0075184E"/>
    <w:rsid w:val="00751C1A"/>
    <w:rsid w:val="00751EFE"/>
    <w:rsid w:val="00754FF9"/>
    <w:rsid w:val="007553F5"/>
    <w:rsid w:val="007555D3"/>
    <w:rsid w:val="00755A14"/>
    <w:rsid w:val="00756012"/>
    <w:rsid w:val="007566B4"/>
    <w:rsid w:val="007606C3"/>
    <w:rsid w:val="00761024"/>
    <w:rsid w:val="00761360"/>
    <w:rsid w:val="00761AE4"/>
    <w:rsid w:val="00764CD0"/>
    <w:rsid w:val="00766E26"/>
    <w:rsid w:val="00767035"/>
    <w:rsid w:val="00770469"/>
    <w:rsid w:val="00771F94"/>
    <w:rsid w:val="007736BF"/>
    <w:rsid w:val="00774878"/>
    <w:rsid w:val="00775374"/>
    <w:rsid w:val="007767FC"/>
    <w:rsid w:val="00780A6C"/>
    <w:rsid w:val="00780F7D"/>
    <w:rsid w:val="0078140A"/>
    <w:rsid w:val="00781F3A"/>
    <w:rsid w:val="00782CDD"/>
    <w:rsid w:val="007835A0"/>
    <w:rsid w:val="00784E77"/>
    <w:rsid w:val="00785B22"/>
    <w:rsid w:val="00785B4E"/>
    <w:rsid w:val="00790CF7"/>
    <w:rsid w:val="00791D78"/>
    <w:rsid w:val="007924FD"/>
    <w:rsid w:val="00792D55"/>
    <w:rsid w:val="00792F17"/>
    <w:rsid w:val="0079305A"/>
    <w:rsid w:val="007932BC"/>
    <w:rsid w:val="00793A08"/>
    <w:rsid w:val="007942B7"/>
    <w:rsid w:val="00794AFB"/>
    <w:rsid w:val="00794C30"/>
    <w:rsid w:val="0079548F"/>
    <w:rsid w:val="00796616"/>
    <w:rsid w:val="00796A10"/>
    <w:rsid w:val="007975F2"/>
    <w:rsid w:val="00797E26"/>
    <w:rsid w:val="007A079A"/>
    <w:rsid w:val="007A08CC"/>
    <w:rsid w:val="007A40A1"/>
    <w:rsid w:val="007A6591"/>
    <w:rsid w:val="007A7795"/>
    <w:rsid w:val="007B0538"/>
    <w:rsid w:val="007B0A5E"/>
    <w:rsid w:val="007B0CDC"/>
    <w:rsid w:val="007B1689"/>
    <w:rsid w:val="007B24E0"/>
    <w:rsid w:val="007B2BD4"/>
    <w:rsid w:val="007B3B25"/>
    <w:rsid w:val="007B3D54"/>
    <w:rsid w:val="007B4E1B"/>
    <w:rsid w:val="007B7DAF"/>
    <w:rsid w:val="007C0005"/>
    <w:rsid w:val="007C037A"/>
    <w:rsid w:val="007C1A1B"/>
    <w:rsid w:val="007C1E28"/>
    <w:rsid w:val="007C40D7"/>
    <w:rsid w:val="007C503D"/>
    <w:rsid w:val="007C656F"/>
    <w:rsid w:val="007C6886"/>
    <w:rsid w:val="007C6A9D"/>
    <w:rsid w:val="007C72E3"/>
    <w:rsid w:val="007C7D6C"/>
    <w:rsid w:val="007D07BD"/>
    <w:rsid w:val="007D1D57"/>
    <w:rsid w:val="007D3CDC"/>
    <w:rsid w:val="007D501A"/>
    <w:rsid w:val="007D5123"/>
    <w:rsid w:val="007D7786"/>
    <w:rsid w:val="007D7C09"/>
    <w:rsid w:val="007E037A"/>
    <w:rsid w:val="007E19C9"/>
    <w:rsid w:val="007E4A7B"/>
    <w:rsid w:val="007E590A"/>
    <w:rsid w:val="007E69B3"/>
    <w:rsid w:val="007E6C8A"/>
    <w:rsid w:val="007E6D64"/>
    <w:rsid w:val="007F027F"/>
    <w:rsid w:val="007F3157"/>
    <w:rsid w:val="007F4518"/>
    <w:rsid w:val="007F5DAA"/>
    <w:rsid w:val="007F7BDF"/>
    <w:rsid w:val="007F7D0D"/>
    <w:rsid w:val="008031CA"/>
    <w:rsid w:val="00803E1A"/>
    <w:rsid w:val="00805F1F"/>
    <w:rsid w:val="008063C1"/>
    <w:rsid w:val="008066E2"/>
    <w:rsid w:val="00811442"/>
    <w:rsid w:val="008119FA"/>
    <w:rsid w:val="00814CBC"/>
    <w:rsid w:val="00815D9A"/>
    <w:rsid w:val="0081609B"/>
    <w:rsid w:val="00820CB1"/>
    <w:rsid w:val="00820EF7"/>
    <w:rsid w:val="008219FD"/>
    <w:rsid w:val="00822560"/>
    <w:rsid w:val="00822C88"/>
    <w:rsid w:val="00824A32"/>
    <w:rsid w:val="008253F0"/>
    <w:rsid w:val="0082734E"/>
    <w:rsid w:val="008309B6"/>
    <w:rsid w:val="00831F0D"/>
    <w:rsid w:val="0083205F"/>
    <w:rsid w:val="0083218B"/>
    <w:rsid w:val="00832766"/>
    <w:rsid w:val="008333EA"/>
    <w:rsid w:val="0083460F"/>
    <w:rsid w:val="00835364"/>
    <w:rsid w:val="008354F5"/>
    <w:rsid w:val="008371D8"/>
    <w:rsid w:val="008418E1"/>
    <w:rsid w:val="008427C2"/>
    <w:rsid w:val="00842A64"/>
    <w:rsid w:val="00842D94"/>
    <w:rsid w:val="008435C3"/>
    <w:rsid w:val="00844398"/>
    <w:rsid w:val="00844607"/>
    <w:rsid w:val="00845A09"/>
    <w:rsid w:val="00845F0C"/>
    <w:rsid w:val="00847A4F"/>
    <w:rsid w:val="00851810"/>
    <w:rsid w:val="00852948"/>
    <w:rsid w:val="00852AF4"/>
    <w:rsid w:val="00852E03"/>
    <w:rsid w:val="008540F7"/>
    <w:rsid w:val="00856226"/>
    <w:rsid w:val="00857558"/>
    <w:rsid w:val="008576F6"/>
    <w:rsid w:val="00860A9D"/>
    <w:rsid w:val="008613CA"/>
    <w:rsid w:val="0086147C"/>
    <w:rsid w:val="00861524"/>
    <w:rsid w:val="00861BE1"/>
    <w:rsid w:val="00862EEA"/>
    <w:rsid w:val="008642A6"/>
    <w:rsid w:val="008664D3"/>
    <w:rsid w:val="0086704F"/>
    <w:rsid w:val="00867D7F"/>
    <w:rsid w:val="008703C8"/>
    <w:rsid w:val="00870DA0"/>
    <w:rsid w:val="00871F52"/>
    <w:rsid w:val="0087230E"/>
    <w:rsid w:val="00872FFE"/>
    <w:rsid w:val="0087364F"/>
    <w:rsid w:val="00873BCA"/>
    <w:rsid w:val="00874D4C"/>
    <w:rsid w:val="00875442"/>
    <w:rsid w:val="00876C3A"/>
    <w:rsid w:val="00876ED3"/>
    <w:rsid w:val="00876EDA"/>
    <w:rsid w:val="00877354"/>
    <w:rsid w:val="0088145A"/>
    <w:rsid w:val="00882C94"/>
    <w:rsid w:val="00882E0A"/>
    <w:rsid w:val="00883994"/>
    <w:rsid w:val="00885282"/>
    <w:rsid w:val="0088533F"/>
    <w:rsid w:val="00885774"/>
    <w:rsid w:val="00885A92"/>
    <w:rsid w:val="00886242"/>
    <w:rsid w:val="00886E85"/>
    <w:rsid w:val="00887342"/>
    <w:rsid w:val="00887C58"/>
    <w:rsid w:val="00892E01"/>
    <w:rsid w:val="00893EF0"/>
    <w:rsid w:val="00896138"/>
    <w:rsid w:val="00896467"/>
    <w:rsid w:val="008969A3"/>
    <w:rsid w:val="008972D4"/>
    <w:rsid w:val="00897313"/>
    <w:rsid w:val="00897E25"/>
    <w:rsid w:val="008A08DC"/>
    <w:rsid w:val="008A1CF4"/>
    <w:rsid w:val="008A2C52"/>
    <w:rsid w:val="008A2C61"/>
    <w:rsid w:val="008A36BD"/>
    <w:rsid w:val="008A5680"/>
    <w:rsid w:val="008A6B64"/>
    <w:rsid w:val="008A7568"/>
    <w:rsid w:val="008A77CA"/>
    <w:rsid w:val="008B1361"/>
    <w:rsid w:val="008B1CB1"/>
    <w:rsid w:val="008B2460"/>
    <w:rsid w:val="008B4EF4"/>
    <w:rsid w:val="008B509F"/>
    <w:rsid w:val="008B6E1E"/>
    <w:rsid w:val="008B6FA8"/>
    <w:rsid w:val="008C3C54"/>
    <w:rsid w:val="008C4562"/>
    <w:rsid w:val="008C4EA9"/>
    <w:rsid w:val="008C6819"/>
    <w:rsid w:val="008C74AE"/>
    <w:rsid w:val="008C7D0C"/>
    <w:rsid w:val="008C7D46"/>
    <w:rsid w:val="008D0393"/>
    <w:rsid w:val="008D3095"/>
    <w:rsid w:val="008D42D3"/>
    <w:rsid w:val="008D471B"/>
    <w:rsid w:val="008D53A1"/>
    <w:rsid w:val="008D5972"/>
    <w:rsid w:val="008D7534"/>
    <w:rsid w:val="008E0DC8"/>
    <w:rsid w:val="008E2E4B"/>
    <w:rsid w:val="008E2FCB"/>
    <w:rsid w:val="008E4A0F"/>
    <w:rsid w:val="008E4A4A"/>
    <w:rsid w:val="008F0E98"/>
    <w:rsid w:val="008F2378"/>
    <w:rsid w:val="008F295C"/>
    <w:rsid w:val="008F2F9B"/>
    <w:rsid w:val="008F3359"/>
    <w:rsid w:val="008F384C"/>
    <w:rsid w:val="008F3BCB"/>
    <w:rsid w:val="008F44F4"/>
    <w:rsid w:val="008F636D"/>
    <w:rsid w:val="008F6631"/>
    <w:rsid w:val="008F73C2"/>
    <w:rsid w:val="008F77FF"/>
    <w:rsid w:val="008F7A0A"/>
    <w:rsid w:val="008F7A51"/>
    <w:rsid w:val="00902234"/>
    <w:rsid w:val="00902EA7"/>
    <w:rsid w:val="0090357B"/>
    <w:rsid w:val="00903757"/>
    <w:rsid w:val="00910A2E"/>
    <w:rsid w:val="00911325"/>
    <w:rsid w:val="00911CA9"/>
    <w:rsid w:val="009132C7"/>
    <w:rsid w:val="009141E2"/>
    <w:rsid w:val="0091437A"/>
    <w:rsid w:val="00914BB5"/>
    <w:rsid w:val="009150E6"/>
    <w:rsid w:val="0091615F"/>
    <w:rsid w:val="009161F9"/>
    <w:rsid w:val="00916EAE"/>
    <w:rsid w:val="009174D6"/>
    <w:rsid w:val="00917FA4"/>
    <w:rsid w:val="00920646"/>
    <w:rsid w:val="009221B6"/>
    <w:rsid w:val="00922E15"/>
    <w:rsid w:val="00923085"/>
    <w:rsid w:val="00925719"/>
    <w:rsid w:val="00925A52"/>
    <w:rsid w:val="00925FE6"/>
    <w:rsid w:val="0092632E"/>
    <w:rsid w:val="00926410"/>
    <w:rsid w:val="00926589"/>
    <w:rsid w:val="00932FCA"/>
    <w:rsid w:val="00933791"/>
    <w:rsid w:val="00933B7F"/>
    <w:rsid w:val="00935337"/>
    <w:rsid w:val="009354D3"/>
    <w:rsid w:val="009360C6"/>
    <w:rsid w:val="0093697D"/>
    <w:rsid w:val="00936A70"/>
    <w:rsid w:val="00937200"/>
    <w:rsid w:val="009373F8"/>
    <w:rsid w:val="0093789A"/>
    <w:rsid w:val="009426E1"/>
    <w:rsid w:val="00943230"/>
    <w:rsid w:val="00944525"/>
    <w:rsid w:val="00944E9F"/>
    <w:rsid w:val="00950093"/>
    <w:rsid w:val="00950C40"/>
    <w:rsid w:val="00951274"/>
    <w:rsid w:val="00951BDA"/>
    <w:rsid w:val="00953A9C"/>
    <w:rsid w:val="00953D93"/>
    <w:rsid w:val="00953F8C"/>
    <w:rsid w:val="0095421E"/>
    <w:rsid w:val="00954B8B"/>
    <w:rsid w:val="0095649C"/>
    <w:rsid w:val="00956A59"/>
    <w:rsid w:val="00957013"/>
    <w:rsid w:val="0096132B"/>
    <w:rsid w:val="00962C31"/>
    <w:rsid w:val="00962D1B"/>
    <w:rsid w:val="009644DB"/>
    <w:rsid w:val="0096474E"/>
    <w:rsid w:val="0096639A"/>
    <w:rsid w:val="00970E6D"/>
    <w:rsid w:val="009716A7"/>
    <w:rsid w:val="0097207E"/>
    <w:rsid w:val="009733C5"/>
    <w:rsid w:val="00974122"/>
    <w:rsid w:val="0097467F"/>
    <w:rsid w:val="009755D7"/>
    <w:rsid w:val="0097677B"/>
    <w:rsid w:val="0098031E"/>
    <w:rsid w:val="00981191"/>
    <w:rsid w:val="009815FC"/>
    <w:rsid w:val="0098163A"/>
    <w:rsid w:val="009821DE"/>
    <w:rsid w:val="009825E7"/>
    <w:rsid w:val="00982FB2"/>
    <w:rsid w:val="0098546A"/>
    <w:rsid w:val="00985E09"/>
    <w:rsid w:val="0098637C"/>
    <w:rsid w:val="0099035E"/>
    <w:rsid w:val="00990AF7"/>
    <w:rsid w:val="00990E60"/>
    <w:rsid w:val="009911E0"/>
    <w:rsid w:val="009929C2"/>
    <w:rsid w:val="00994329"/>
    <w:rsid w:val="00994C9D"/>
    <w:rsid w:val="00995BFA"/>
    <w:rsid w:val="00997823"/>
    <w:rsid w:val="00997999"/>
    <w:rsid w:val="00997FB0"/>
    <w:rsid w:val="009A0199"/>
    <w:rsid w:val="009A0268"/>
    <w:rsid w:val="009A1CDC"/>
    <w:rsid w:val="009A2EE7"/>
    <w:rsid w:val="009A4B3B"/>
    <w:rsid w:val="009A6106"/>
    <w:rsid w:val="009A617D"/>
    <w:rsid w:val="009A692F"/>
    <w:rsid w:val="009A7375"/>
    <w:rsid w:val="009B1ABD"/>
    <w:rsid w:val="009B29E0"/>
    <w:rsid w:val="009B31E7"/>
    <w:rsid w:val="009B36AE"/>
    <w:rsid w:val="009B4BCB"/>
    <w:rsid w:val="009B4F85"/>
    <w:rsid w:val="009B62BE"/>
    <w:rsid w:val="009C0DFC"/>
    <w:rsid w:val="009C1A67"/>
    <w:rsid w:val="009C1B9B"/>
    <w:rsid w:val="009C1FF8"/>
    <w:rsid w:val="009C5B4E"/>
    <w:rsid w:val="009C6EBE"/>
    <w:rsid w:val="009D0CF0"/>
    <w:rsid w:val="009D0FC4"/>
    <w:rsid w:val="009D2846"/>
    <w:rsid w:val="009D311E"/>
    <w:rsid w:val="009D3BC0"/>
    <w:rsid w:val="009D52B4"/>
    <w:rsid w:val="009D7207"/>
    <w:rsid w:val="009E0B17"/>
    <w:rsid w:val="009E1442"/>
    <w:rsid w:val="009E1B28"/>
    <w:rsid w:val="009E2775"/>
    <w:rsid w:val="009E3977"/>
    <w:rsid w:val="009E4AEB"/>
    <w:rsid w:val="009E66BC"/>
    <w:rsid w:val="009E6C64"/>
    <w:rsid w:val="009E6FF7"/>
    <w:rsid w:val="009E7CDE"/>
    <w:rsid w:val="009F0666"/>
    <w:rsid w:val="009F0773"/>
    <w:rsid w:val="009F09FF"/>
    <w:rsid w:val="009F0E96"/>
    <w:rsid w:val="009F1B02"/>
    <w:rsid w:val="009F30E1"/>
    <w:rsid w:val="009F6172"/>
    <w:rsid w:val="009F617C"/>
    <w:rsid w:val="00A03647"/>
    <w:rsid w:val="00A0492C"/>
    <w:rsid w:val="00A04E5E"/>
    <w:rsid w:val="00A050D1"/>
    <w:rsid w:val="00A077FA"/>
    <w:rsid w:val="00A07FB6"/>
    <w:rsid w:val="00A1031A"/>
    <w:rsid w:val="00A106FF"/>
    <w:rsid w:val="00A10AB5"/>
    <w:rsid w:val="00A10B39"/>
    <w:rsid w:val="00A10FBB"/>
    <w:rsid w:val="00A11144"/>
    <w:rsid w:val="00A1298F"/>
    <w:rsid w:val="00A12B6C"/>
    <w:rsid w:val="00A13221"/>
    <w:rsid w:val="00A134C2"/>
    <w:rsid w:val="00A13855"/>
    <w:rsid w:val="00A152D2"/>
    <w:rsid w:val="00A15763"/>
    <w:rsid w:val="00A16225"/>
    <w:rsid w:val="00A16A78"/>
    <w:rsid w:val="00A1732E"/>
    <w:rsid w:val="00A176D5"/>
    <w:rsid w:val="00A177BB"/>
    <w:rsid w:val="00A2055A"/>
    <w:rsid w:val="00A20A72"/>
    <w:rsid w:val="00A23475"/>
    <w:rsid w:val="00A24FEE"/>
    <w:rsid w:val="00A2511C"/>
    <w:rsid w:val="00A25504"/>
    <w:rsid w:val="00A25A06"/>
    <w:rsid w:val="00A266A4"/>
    <w:rsid w:val="00A31CE3"/>
    <w:rsid w:val="00A33543"/>
    <w:rsid w:val="00A34156"/>
    <w:rsid w:val="00A350A5"/>
    <w:rsid w:val="00A35999"/>
    <w:rsid w:val="00A36B88"/>
    <w:rsid w:val="00A36E3E"/>
    <w:rsid w:val="00A37261"/>
    <w:rsid w:val="00A37886"/>
    <w:rsid w:val="00A40805"/>
    <w:rsid w:val="00A40E04"/>
    <w:rsid w:val="00A41CB9"/>
    <w:rsid w:val="00A41CF1"/>
    <w:rsid w:val="00A41D5E"/>
    <w:rsid w:val="00A42F71"/>
    <w:rsid w:val="00A44934"/>
    <w:rsid w:val="00A4566C"/>
    <w:rsid w:val="00A46ED6"/>
    <w:rsid w:val="00A5101A"/>
    <w:rsid w:val="00A529CA"/>
    <w:rsid w:val="00A53265"/>
    <w:rsid w:val="00A53DED"/>
    <w:rsid w:val="00A5596E"/>
    <w:rsid w:val="00A55CC3"/>
    <w:rsid w:val="00A576E3"/>
    <w:rsid w:val="00A577CF"/>
    <w:rsid w:val="00A57B85"/>
    <w:rsid w:val="00A57E55"/>
    <w:rsid w:val="00A60D00"/>
    <w:rsid w:val="00A61ADC"/>
    <w:rsid w:val="00A62474"/>
    <w:rsid w:val="00A62513"/>
    <w:rsid w:val="00A62A87"/>
    <w:rsid w:val="00A65545"/>
    <w:rsid w:val="00A65D55"/>
    <w:rsid w:val="00A6636F"/>
    <w:rsid w:val="00A673DA"/>
    <w:rsid w:val="00A67E5C"/>
    <w:rsid w:val="00A70E68"/>
    <w:rsid w:val="00A7228E"/>
    <w:rsid w:val="00A725B7"/>
    <w:rsid w:val="00A728EB"/>
    <w:rsid w:val="00A73475"/>
    <w:rsid w:val="00A75122"/>
    <w:rsid w:val="00A757FE"/>
    <w:rsid w:val="00A76A56"/>
    <w:rsid w:val="00A76E67"/>
    <w:rsid w:val="00A80E11"/>
    <w:rsid w:val="00A816AC"/>
    <w:rsid w:val="00A8210E"/>
    <w:rsid w:val="00A8239A"/>
    <w:rsid w:val="00A82E14"/>
    <w:rsid w:val="00A83A20"/>
    <w:rsid w:val="00A85628"/>
    <w:rsid w:val="00A8591B"/>
    <w:rsid w:val="00A8672D"/>
    <w:rsid w:val="00A86F4C"/>
    <w:rsid w:val="00A92841"/>
    <w:rsid w:val="00A940CF"/>
    <w:rsid w:val="00A94916"/>
    <w:rsid w:val="00A96773"/>
    <w:rsid w:val="00A96BE5"/>
    <w:rsid w:val="00A96DBC"/>
    <w:rsid w:val="00A976D4"/>
    <w:rsid w:val="00A97F82"/>
    <w:rsid w:val="00AA0BC5"/>
    <w:rsid w:val="00AA0F05"/>
    <w:rsid w:val="00AA1030"/>
    <w:rsid w:val="00AA15BE"/>
    <w:rsid w:val="00AA29AF"/>
    <w:rsid w:val="00AA2E2C"/>
    <w:rsid w:val="00AA2FCD"/>
    <w:rsid w:val="00AA6E68"/>
    <w:rsid w:val="00AA7A5A"/>
    <w:rsid w:val="00AB05B4"/>
    <w:rsid w:val="00AB0CAA"/>
    <w:rsid w:val="00AB12C6"/>
    <w:rsid w:val="00AB1867"/>
    <w:rsid w:val="00AB2ABA"/>
    <w:rsid w:val="00AB3998"/>
    <w:rsid w:val="00AB521E"/>
    <w:rsid w:val="00AC07BB"/>
    <w:rsid w:val="00AC0C51"/>
    <w:rsid w:val="00AC0E1A"/>
    <w:rsid w:val="00AC17DE"/>
    <w:rsid w:val="00AC1C4E"/>
    <w:rsid w:val="00AC2099"/>
    <w:rsid w:val="00AC3320"/>
    <w:rsid w:val="00AC5CB4"/>
    <w:rsid w:val="00AC606D"/>
    <w:rsid w:val="00AC7BF1"/>
    <w:rsid w:val="00AD11C4"/>
    <w:rsid w:val="00AD2FD9"/>
    <w:rsid w:val="00AD444F"/>
    <w:rsid w:val="00AD5460"/>
    <w:rsid w:val="00AD5617"/>
    <w:rsid w:val="00AD5E49"/>
    <w:rsid w:val="00AD7005"/>
    <w:rsid w:val="00AD73B9"/>
    <w:rsid w:val="00AE1285"/>
    <w:rsid w:val="00AE1463"/>
    <w:rsid w:val="00AE25E8"/>
    <w:rsid w:val="00AE270A"/>
    <w:rsid w:val="00AE27D2"/>
    <w:rsid w:val="00AE3077"/>
    <w:rsid w:val="00AE3128"/>
    <w:rsid w:val="00AE39C5"/>
    <w:rsid w:val="00AE64C2"/>
    <w:rsid w:val="00AE6A09"/>
    <w:rsid w:val="00AF0210"/>
    <w:rsid w:val="00AF36EA"/>
    <w:rsid w:val="00AF6B80"/>
    <w:rsid w:val="00AF6BCB"/>
    <w:rsid w:val="00AF6E4D"/>
    <w:rsid w:val="00AF7176"/>
    <w:rsid w:val="00AF7826"/>
    <w:rsid w:val="00B0231B"/>
    <w:rsid w:val="00B02F97"/>
    <w:rsid w:val="00B038A8"/>
    <w:rsid w:val="00B03F5C"/>
    <w:rsid w:val="00B04FBD"/>
    <w:rsid w:val="00B05163"/>
    <w:rsid w:val="00B06D5D"/>
    <w:rsid w:val="00B06DE6"/>
    <w:rsid w:val="00B0793C"/>
    <w:rsid w:val="00B11471"/>
    <w:rsid w:val="00B11B59"/>
    <w:rsid w:val="00B11CC5"/>
    <w:rsid w:val="00B12933"/>
    <w:rsid w:val="00B16911"/>
    <w:rsid w:val="00B229BF"/>
    <w:rsid w:val="00B2359A"/>
    <w:rsid w:val="00B24485"/>
    <w:rsid w:val="00B24F15"/>
    <w:rsid w:val="00B26DFE"/>
    <w:rsid w:val="00B273CA"/>
    <w:rsid w:val="00B2741A"/>
    <w:rsid w:val="00B30B1C"/>
    <w:rsid w:val="00B30CD2"/>
    <w:rsid w:val="00B3286B"/>
    <w:rsid w:val="00B34D33"/>
    <w:rsid w:val="00B352A9"/>
    <w:rsid w:val="00B354AF"/>
    <w:rsid w:val="00B3675A"/>
    <w:rsid w:val="00B3745F"/>
    <w:rsid w:val="00B37AB0"/>
    <w:rsid w:val="00B4054E"/>
    <w:rsid w:val="00B40773"/>
    <w:rsid w:val="00B40D41"/>
    <w:rsid w:val="00B4156B"/>
    <w:rsid w:val="00B42D1F"/>
    <w:rsid w:val="00B436CF"/>
    <w:rsid w:val="00B43DBF"/>
    <w:rsid w:val="00B443EB"/>
    <w:rsid w:val="00B4521F"/>
    <w:rsid w:val="00B45D76"/>
    <w:rsid w:val="00B46045"/>
    <w:rsid w:val="00B475C5"/>
    <w:rsid w:val="00B5116E"/>
    <w:rsid w:val="00B51C07"/>
    <w:rsid w:val="00B55626"/>
    <w:rsid w:val="00B55B22"/>
    <w:rsid w:val="00B56397"/>
    <w:rsid w:val="00B60E0C"/>
    <w:rsid w:val="00B63871"/>
    <w:rsid w:val="00B64674"/>
    <w:rsid w:val="00B64E94"/>
    <w:rsid w:val="00B65C29"/>
    <w:rsid w:val="00B7278C"/>
    <w:rsid w:val="00B7285B"/>
    <w:rsid w:val="00B7538C"/>
    <w:rsid w:val="00B77660"/>
    <w:rsid w:val="00B81425"/>
    <w:rsid w:val="00B818DD"/>
    <w:rsid w:val="00B82A31"/>
    <w:rsid w:val="00B84661"/>
    <w:rsid w:val="00B8495E"/>
    <w:rsid w:val="00B85F51"/>
    <w:rsid w:val="00B8610C"/>
    <w:rsid w:val="00B863D0"/>
    <w:rsid w:val="00B8677E"/>
    <w:rsid w:val="00B8679D"/>
    <w:rsid w:val="00B9018F"/>
    <w:rsid w:val="00B90B2E"/>
    <w:rsid w:val="00B913DE"/>
    <w:rsid w:val="00B914AB"/>
    <w:rsid w:val="00B9217A"/>
    <w:rsid w:val="00B92DF6"/>
    <w:rsid w:val="00B9367B"/>
    <w:rsid w:val="00B93C5A"/>
    <w:rsid w:val="00B95247"/>
    <w:rsid w:val="00B967EB"/>
    <w:rsid w:val="00BA1CAD"/>
    <w:rsid w:val="00BA5F22"/>
    <w:rsid w:val="00BA6CD7"/>
    <w:rsid w:val="00BB0360"/>
    <w:rsid w:val="00BB0CF6"/>
    <w:rsid w:val="00BB1A51"/>
    <w:rsid w:val="00BB1A6A"/>
    <w:rsid w:val="00BB1F64"/>
    <w:rsid w:val="00BB29CC"/>
    <w:rsid w:val="00BB53B9"/>
    <w:rsid w:val="00BC00B4"/>
    <w:rsid w:val="00BC1E19"/>
    <w:rsid w:val="00BC3AF3"/>
    <w:rsid w:val="00BC4271"/>
    <w:rsid w:val="00BC4F5B"/>
    <w:rsid w:val="00BC6170"/>
    <w:rsid w:val="00BC6421"/>
    <w:rsid w:val="00BC67B4"/>
    <w:rsid w:val="00BC6DF8"/>
    <w:rsid w:val="00BC796F"/>
    <w:rsid w:val="00BD0363"/>
    <w:rsid w:val="00BD0739"/>
    <w:rsid w:val="00BD42C3"/>
    <w:rsid w:val="00BD4B88"/>
    <w:rsid w:val="00BD57BB"/>
    <w:rsid w:val="00BD796A"/>
    <w:rsid w:val="00BE0228"/>
    <w:rsid w:val="00BE19D7"/>
    <w:rsid w:val="00BE408D"/>
    <w:rsid w:val="00BE43C9"/>
    <w:rsid w:val="00BE46E0"/>
    <w:rsid w:val="00BE4A52"/>
    <w:rsid w:val="00BE570D"/>
    <w:rsid w:val="00BE5A91"/>
    <w:rsid w:val="00BE6010"/>
    <w:rsid w:val="00BE667B"/>
    <w:rsid w:val="00BE755D"/>
    <w:rsid w:val="00BE7A59"/>
    <w:rsid w:val="00BF0403"/>
    <w:rsid w:val="00BF0449"/>
    <w:rsid w:val="00BF0D56"/>
    <w:rsid w:val="00BF0D7C"/>
    <w:rsid w:val="00BF183D"/>
    <w:rsid w:val="00BF1A68"/>
    <w:rsid w:val="00BF2EE5"/>
    <w:rsid w:val="00BF2F48"/>
    <w:rsid w:val="00BF3FD3"/>
    <w:rsid w:val="00BF4965"/>
    <w:rsid w:val="00BF4D0C"/>
    <w:rsid w:val="00BF6024"/>
    <w:rsid w:val="00BF67B2"/>
    <w:rsid w:val="00BF6E98"/>
    <w:rsid w:val="00BF799A"/>
    <w:rsid w:val="00C00DFD"/>
    <w:rsid w:val="00C0159D"/>
    <w:rsid w:val="00C04040"/>
    <w:rsid w:val="00C04AA3"/>
    <w:rsid w:val="00C04B60"/>
    <w:rsid w:val="00C05357"/>
    <w:rsid w:val="00C057D7"/>
    <w:rsid w:val="00C07E6F"/>
    <w:rsid w:val="00C107C9"/>
    <w:rsid w:val="00C10DD0"/>
    <w:rsid w:val="00C1162E"/>
    <w:rsid w:val="00C146A5"/>
    <w:rsid w:val="00C158C0"/>
    <w:rsid w:val="00C15A4E"/>
    <w:rsid w:val="00C1610B"/>
    <w:rsid w:val="00C1642D"/>
    <w:rsid w:val="00C17712"/>
    <w:rsid w:val="00C2104F"/>
    <w:rsid w:val="00C210D5"/>
    <w:rsid w:val="00C2131A"/>
    <w:rsid w:val="00C2219A"/>
    <w:rsid w:val="00C2366F"/>
    <w:rsid w:val="00C24CDF"/>
    <w:rsid w:val="00C2744E"/>
    <w:rsid w:val="00C27911"/>
    <w:rsid w:val="00C30141"/>
    <w:rsid w:val="00C305AD"/>
    <w:rsid w:val="00C327D2"/>
    <w:rsid w:val="00C32A2A"/>
    <w:rsid w:val="00C34AF5"/>
    <w:rsid w:val="00C34D1C"/>
    <w:rsid w:val="00C360B0"/>
    <w:rsid w:val="00C36330"/>
    <w:rsid w:val="00C36D79"/>
    <w:rsid w:val="00C36DD0"/>
    <w:rsid w:val="00C37106"/>
    <w:rsid w:val="00C3748B"/>
    <w:rsid w:val="00C40B3F"/>
    <w:rsid w:val="00C40D4E"/>
    <w:rsid w:val="00C43189"/>
    <w:rsid w:val="00C47E57"/>
    <w:rsid w:val="00C47FB1"/>
    <w:rsid w:val="00C50587"/>
    <w:rsid w:val="00C51421"/>
    <w:rsid w:val="00C524A1"/>
    <w:rsid w:val="00C5260A"/>
    <w:rsid w:val="00C538A2"/>
    <w:rsid w:val="00C53F03"/>
    <w:rsid w:val="00C547AD"/>
    <w:rsid w:val="00C551EB"/>
    <w:rsid w:val="00C57662"/>
    <w:rsid w:val="00C57A13"/>
    <w:rsid w:val="00C57D28"/>
    <w:rsid w:val="00C6052A"/>
    <w:rsid w:val="00C627B0"/>
    <w:rsid w:val="00C64410"/>
    <w:rsid w:val="00C64DF2"/>
    <w:rsid w:val="00C655E7"/>
    <w:rsid w:val="00C67A3B"/>
    <w:rsid w:val="00C71696"/>
    <w:rsid w:val="00C71ECD"/>
    <w:rsid w:val="00C7298F"/>
    <w:rsid w:val="00C74C46"/>
    <w:rsid w:val="00C76A63"/>
    <w:rsid w:val="00C8013B"/>
    <w:rsid w:val="00C81490"/>
    <w:rsid w:val="00C82638"/>
    <w:rsid w:val="00C82DD8"/>
    <w:rsid w:val="00C84B67"/>
    <w:rsid w:val="00C85ACB"/>
    <w:rsid w:val="00C86043"/>
    <w:rsid w:val="00C86AE7"/>
    <w:rsid w:val="00C872E2"/>
    <w:rsid w:val="00C900D9"/>
    <w:rsid w:val="00C911D3"/>
    <w:rsid w:val="00C913CF"/>
    <w:rsid w:val="00C91882"/>
    <w:rsid w:val="00C91C3D"/>
    <w:rsid w:val="00C93552"/>
    <w:rsid w:val="00C9438E"/>
    <w:rsid w:val="00C95F00"/>
    <w:rsid w:val="00C96F8D"/>
    <w:rsid w:val="00CA1A84"/>
    <w:rsid w:val="00CA1C13"/>
    <w:rsid w:val="00CA26E0"/>
    <w:rsid w:val="00CA67C7"/>
    <w:rsid w:val="00CB0034"/>
    <w:rsid w:val="00CB1B6E"/>
    <w:rsid w:val="00CB4360"/>
    <w:rsid w:val="00CB4EF4"/>
    <w:rsid w:val="00CB4F82"/>
    <w:rsid w:val="00CB6359"/>
    <w:rsid w:val="00CB6F16"/>
    <w:rsid w:val="00CC169C"/>
    <w:rsid w:val="00CC2975"/>
    <w:rsid w:val="00CC2A2A"/>
    <w:rsid w:val="00CC41FE"/>
    <w:rsid w:val="00CC4DBF"/>
    <w:rsid w:val="00CD0425"/>
    <w:rsid w:val="00CD0537"/>
    <w:rsid w:val="00CD2DBA"/>
    <w:rsid w:val="00CD3908"/>
    <w:rsid w:val="00CD4243"/>
    <w:rsid w:val="00CD5E45"/>
    <w:rsid w:val="00CD67FF"/>
    <w:rsid w:val="00CD6942"/>
    <w:rsid w:val="00CE02D7"/>
    <w:rsid w:val="00CE1394"/>
    <w:rsid w:val="00CE28FA"/>
    <w:rsid w:val="00CE46B5"/>
    <w:rsid w:val="00CE49D8"/>
    <w:rsid w:val="00CE5AB0"/>
    <w:rsid w:val="00CE73C1"/>
    <w:rsid w:val="00CE7ABD"/>
    <w:rsid w:val="00CF0360"/>
    <w:rsid w:val="00CF1896"/>
    <w:rsid w:val="00CF327A"/>
    <w:rsid w:val="00CF3961"/>
    <w:rsid w:val="00CF447A"/>
    <w:rsid w:val="00CF492F"/>
    <w:rsid w:val="00CF7120"/>
    <w:rsid w:val="00D0099F"/>
    <w:rsid w:val="00D00E8B"/>
    <w:rsid w:val="00D019D8"/>
    <w:rsid w:val="00D021F2"/>
    <w:rsid w:val="00D0330B"/>
    <w:rsid w:val="00D03985"/>
    <w:rsid w:val="00D049F3"/>
    <w:rsid w:val="00D06700"/>
    <w:rsid w:val="00D074AB"/>
    <w:rsid w:val="00D115E0"/>
    <w:rsid w:val="00D124B2"/>
    <w:rsid w:val="00D12EC1"/>
    <w:rsid w:val="00D13F7C"/>
    <w:rsid w:val="00D1407D"/>
    <w:rsid w:val="00D1509B"/>
    <w:rsid w:val="00D1675F"/>
    <w:rsid w:val="00D16957"/>
    <w:rsid w:val="00D171CC"/>
    <w:rsid w:val="00D20AF9"/>
    <w:rsid w:val="00D20B1E"/>
    <w:rsid w:val="00D216B5"/>
    <w:rsid w:val="00D22EB3"/>
    <w:rsid w:val="00D23B3A"/>
    <w:rsid w:val="00D277A7"/>
    <w:rsid w:val="00D277BC"/>
    <w:rsid w:val="00D27B4F"/>
    <w:rsid w:val="00D300ED"/>
    <w:rsid w:val="00D30FD3"/>
    <w:rsid w:val="00D311AE"/>
    <w:rsid w:val="00D316A5"/>
    <w:rsid w:val="00D322C2"/>
    <w:rsid w:val="00D32454"/>
    <w:rsid w:val="00D325A2"/>
    <w:rsid w:val="00D334CE"/>
    <w:rsid w:val="00D3373C"/>
    <w:rsid w:val="00D3446C"/>
    <w:rsid w:val="00D34E40"/>
    <w:rsid w:val="00D35564"/>
    <w:rsid w:val="00D359FA"/>
    <w:rsid w:val="00D366AA"/>
    <w:rsid w:val="00D36845"/>
    <w:rsid w:val="00D37D88"/>
    <w:rsid w:val="00D432C6"/>
    <w:rsid w:val="00D4546A"/>
    <w:rsid w:val="00D45758"/>
    <w:rsid w:val="00D46488"/>
    <w:rsid w:val="00D467AC"/>
    <w:rsid w:val="00D47227"/>
    <w:rsid w:val="00D50145"/>
    <w:rsid w:val="00D50506"/>
    <w:rsid w:val="00D50C9B"/>
    <w:rsid w:val="00D50D6F"/>
    <w:rsid w:val="00D52016"/>
    <w:rsid w:val="00D55B95"/>
    <w:rsid w:val="00D56728"/>
    <w:rsid w:val="00D568CE"/>
    <w:rsid w:val="00D578AF"/>
    <w:rsid w:val="00D60712"/>
    <w:rsid w:val="00D619E4"/>
    <w:rsid w:val="00D61E09"/>
    <w:rsid w:val="00D62335"/>
    <w:rsid w:val="00D62463"/>
    <w:rsid w:val="00D632FA"/>
    <w:rsid w:val="00D642D3"/>
    <w:rsid w:val="00D6470B"/>
    <w:rsid w:val="00D66001"/>
    <w:rsid w:val="00D670EC"/>
    <w:rsid w:val="00D6731C"/>
    <w:rsid w:val="00D67E76"/>
    <w:rsid w:val="00D70AC6"/>
    <w:rsid w:val="00D70FBD"/>
    <w:rsid w:val="00D74ABD"/>
    <w:rsid w:val="00D758B7"/>
    <w:rsid w:val="00D7682D"/>
    <w:rsid w:val="00D77E86"/>
    <w:rsid w:val="00D80DAF"/>
    <w:rsid w:val="00D80FE5"/>
    <w:rsid w:val="00D81843"/>
    <w:rsid w:val="00D81AB5"/>
    <w:rsid w:val="00D83923"/>
    <w:rsid w:val="00D83B50"/>
    <w:rsid w:val="00D83D6D"/>
    <w:rsid w:val="00D83E6E"/>
    <w:rsid w:val="00D84C94"/>
    <w:rsid w:val="00D86A27"/>
    <w:rsid w:val="00D87A5A"/>
    <w:rsid w:val="00D87C93"/>
    <w:rsid w:val="00D911DE"/>
    <w:rsid w:val="00D91324"/>
    <w:rsid w:val="00D913BC"/>
    <w:rsid w:val="00D91F36"/>
    <w:rsid w:val="00D91FEA"/>
    <w:rsid w:val="00D92764"/>
    <w:rsid w:val="00D92F39"/>
    <w:rsid w:val="00D93C1F"/>
    <w:rsid w:val="00D942E2"/>
    <w:rsid w:val="00D94374"/>
    <w:rsid w:val="00D97E01"/>
    <w:rsid w:val="00DA0570"/>
    <w:rsid w:val="00DA09A3"/>
    <w:rsid w:val="00DA14E7"/>
    <w:rsid w:val="00DA250F"/>
    <w:rsid w:val="00DA3343"/>
    <w:rsid w:val="00DA3504"/>
    <w:rsid w:val="00DA5837"/>
    <w:rsid w:val="00DA672B"/>
    <w:rsid w:val="00DA6E6B"/>
    <w:rsid w:val="00DB01BA"/>
    <w:rsid w:val="00DB0B02"/>
    <w:rsid w:val="00DB0DA5"/>
    <w:rsid w:val="00DB0F25"/>
    <w:rsid w:val="00DB1D5B"/>
    <w:rsid w:val="00DB1E49"/>
    <w:rsid w:val="00DB4E6F"/>
    <w:rsid w:val="00DB5172"/>
    <w:rsid w:val="00DB5989"/>
    <w:rsid w:val="00DB5E50"/>
    <w:rsid w:val="00DB6AE5"/>
    <w:rsid w:val="00DB7606"/>
    <w:rsid w:val="00DC1EF8"/>
    <w:rsid w:val="00DC2811"/>
    <w:rsid w:val="00DC3622"/>
    <w:rsid w:val="00DC3AA6"/>
    <w:rsid w:val="00DC404D"/>
    <w:rsid w:val="00DC52BF"/>
    <w:rsid w:val="00DC6912"/>
    <w:rsid w:val="00DC6A0C"/>
    <w:rsid w:val="00DC6DD0"/>
    <w:rsid w:val="00DC789A"/>
    <w:rsid w:val="00DD004D"/>
    <w:rsid w:val="00DD20CD"/>
    <w:rsid w:val="00DD246D"/>
    <w:rsid w:val="00DD2AE0"/>
    <w:rsid w:val="00DD331A"/>
    <w:rsid w:val="00DD378B"/>
    <w:rsid w:val="00DD5525"/>
    <w:rsid w:val="00DD5CD8"/>
    <w:rsid w:val="00DE1A58"/>
    <w:rsid w:val="00DE1EAD"/>
    <w:rsid w:val="00DE4BD6"/>
    <w:rsid w:val="00DE51F8"/>
    <w:rsid w:val="00DE6255"/>
    <w:rsid w:val="00DE6A7E"/>
    <w:rsid w:val="00DE71D5"/>
    <w:rsid w:val="00DE7C0E"/>
    <w:rsid w:val="00DE7D42"/>
    <w:rsid w:val="00DF0622"/>
    <w:rsid w:val="00DF0A18"/>
    <w:rsid w:val="00DF1F24"/>
    <w:rsid w:val="00DF38F1"/>
    <w:rsid w:val="00DF3F5E"/>
    <w:rsid w:val="00DF4430"/>
    <w:rsid w:val="00DF4612"/>
    <w:rsid w:val="00DF4972"/>
    <w:rsid w:val="00DF4A04"/>
    <w:rsid w:val="00DF4B42"/>
    <w:rsid w:val="00DF4D64"/>
    <w:rsid w:val="00DF5A7D"/>
    <w:rsid w:val="00DF70BC"/>
    <w:rsid w:val="00E00EB5"/>
    <w:rsid w:val="00E01B16"/>
    <w:rsid w:val="00E04E88"/>
    <w:rsid w:val="00E067B8"/>
    <w:rsid w:val="00E06A9F"/>
    <w:rsid w:val="00E1031D"/>
    <w:rsid w:val="00E10B23"/>
    <w:rsid w:val="00E10CC2"/>
    <w:rsid w:val="00E13576"/>
    <w:rsid w:val="00E14FDF"/>
    <w:rsid w:val="00E158B4"/>
    <w:rsid w:val="00E15FDD"/>
    <w:rsid w:val="00E174E9"/>
    <w:rsid w:val="00E17D25"/>
    <w:rsid w:val="00E17FAC"/>
    <w:rsid w:val="00E204D1"/>
    <w:rsid w:val="00E2131F"/>
    <w:rsid w:val="00E213A1"/>
    <w:rsid w:val="00E22B97"/>
    <w:rsid w:val="00E22C04"/>
    <w:rsid w:val="00E236F5"/>
    <w:rsid w:val="00E23747"/>
    <w:rsid w:val="00E24426"/>
    <w:rsid w:val="00E2470E"/>
    <w:rsid w:val="00E26890"/>
    <w:rsid w:val="00E27235"/>
    <w:rsid w:val="00E36B13"/>
    <w:rsid w:val="00E371EE"/>
    <w:rsid w:val="00E37B40"/>
    <w:rsid w:val="00E410C3"/>
    <w:rsid w:val="00E42811"/>
    <w:rsid w:val="00E43F74"/>
    <w:rsid w:val="00E440C9"/>
    <w:rsid w:val="00E44270"/>
    <w:rsid w:val="00E4788C"/>
    <w:rsid w:val="00E47E20"/>
    <w:rsid w:val="00E5005D"/>
    <w:rsid w:val="00E504AF"/>
    <w:rsid w:val="00E52DA3"/>
    <w:rsid w:val="00E547B1"/>
    <w:rsid w:val="00E54F1B"/>
    <w:rsid w:val="00E5562F"/>
    <w:rsid w:val="00E56672"/>
    <w:rsid w:val="00E56A3C"/>
    <w:rsid w:val="00E57708"/>
    <w:rsid w:val="00E57D27"/>
    <w:rsid w:val="00E6143A"/>
    <w:rsid w:val="00E6201E"/>
    <w:rsid w:val="00E63A4F"/>
    <w:rsid w:val="00E64111"/>
    <w:rsid w:val="00E64BA4"/>
    <w:rsid w:val="00E65C06"/>
    <w:rsid w:val="00E670B2"/>
    <w:rsid w:val="00E674CB"/>
    <w:rsid w:val="00E67EF4"/>
    <w:rsid w:val="00E70494"/>
    <w:rsid w:val="00E71730"/>
    <w:rsid w:val="00E71BFC"/>
    <w:rsid w:val="00E72882"/>
    <w:rsid w:val="00E72CA1"/>
    <w:rsid w:val="00E739DA"/>
    <w:rsid w:val="00E74298"/>
    <w:rsid w:val="00E746C0"/>
    <w:rsid w:val="00E748C7"/>
    <w:rsid w:val="00E755BD"/>
    <w:rsid w:val="00E76BE3"/>
    <w:rsid w:val="00E77B64"/>
    <w:rsid w:val="00E80059"/>
    <w:rsid w:val="00E8209C"/>
    <w:rsid w:val="00E82141"/>
    <w:rsid w:val="00E82184"/>
    <w:rsid w:val="00E82BB4"/>
    <w:rsid w:val="00E83022"/>
    <w:rsid w:val="00E8575F"/>
    <w:rsid w:val="00E87055"/>
    <w:rsid w:val="00E900AE"/>
    <w:rsid w:val="00E906DA"/>
    <w:rsid w:val="00E92F5A"/>
    <w:rsid w:val="00E93AC2"/>
    <w:rsid w:val="00E96AD1"/>
    <w:rsid w:val="00EA1347"/>
    <w:rsid w:val="00EA191F"/>
    <w:rsid w:val="00EA1F56"/>
    <w:rsid w:val="00EA2183"/>
    <w:rsid w:val="00EA3A98"/>
    <w:rsid w:val="00EA47D3"/>
    <w:rsid w:val="00EA4FB1"/>
    <w:rsid w:val="00EA6A27"/>
    <w:rsid w:val="00EA6A94"/>
    <w:rsid w:val="00EA7740"/>
    <w:rsid w:val="00EB2354"/>
    <w:rsid w:val="00EB3030"/>
    <w:rsid w:val="00EB5CC7"/>
    <w:rsid w:val="00EB634B"/>
    <w:rsid w:val="00EB63A5"/>
    <w:rsid w:val="00EB6F9F"/>
    <w:rsid w:val="00EB7D9A"/>
    <w:rsid w:val="00EC1240"/>
    <w:rsid w:val="00EC273E"/>
    <w:rsid w:val="00EC2D37"/>
    <w:rsid w:val="00EC4581"/>
    <w:rsid w:val="00EC4832"/>
    <w:rsid w:val="00EC5086"/>
    <w:rsid w:val="00EC72D4"/>
    <w:rsid w:val="00ED0190"/>
    <w:rsid w:val="00ED0241"/>
    <w:rsid w:val="00ED12DE"/>
    <w:rsid w:val="00ED1664"/>
    <w:rsid w:val="00ED2E6E"/>
    <w:rsid w:val="00ED416C"/>
    <w:rsid w:val="00ED4270"/>
    <w:rsid w:val="00ED4672"/>
    <w:rsid w:val="00ED51ED"/>
    <w:rsid w:val="00ED70B4"/>
    <w:rsid w:val="00EE0CD1"/>
    <w:rsid w:val="00EE2173"/>
    <w:rsid w:val="00EE37C0"/>
    <w:rsid w:val="00EE4B72"/>
    <w:rsid w:val="00EE5352"/>
    <w:rsid w:val="00EE562D"/>
    <w:rsid w:val="00EE5B62"/>
    <w:rsid w:val="00EE60B5"/>
    <w:rsid w:val="00EE76FB"/>
    <w:rsid w:val="00EE79A9"/>
    <w:rsid w:val="00EE7BFC"/>
    <w:rsid w:val="00EF1A8B"/>
    <w:rsid w:val="00EF1D51"/>
    <w:rsid w:val="00EF2F8A"/>
    <w:rsid w:val="00EF3772"/>
    <w:rsid w:val="00EF4229"/>
    <w:rsid w:val="00EF422C"/>
    <w:rsid w:val="00EF4EBA"/>
    <w:rsid w:val="00EF7552"/>
    <w:rsid w:val="00EF76AA"/>
    <w:rsid w:val="00F05066"/>
    <w:rsid w:val="00F050BD"/>
    <w:rsid w:val="00F07FD2"/>
    <w:rsid w:val="00F10505"/>
    <w:rsid w:val="00F108F6"/>
    <w:rsid w:val="00F12CAF"/>
    <w:rsid w:val="00F133DD"/>
    <w:rsid w:val="00F14052"/>
    <w:rsid w:val="00F14C45"/>
    <w:rsid w:val="00F14E62"/>
    <w:rsid w:val="00F15DFD"/>
    <w:rsid w:val="00F15E9A"/>
    <w:rsid w:val="00F15E9B"/>
    <w:rsid w:val="00F16F1D"/>
    <w:rsid w:val="00F207B3"/>
    <w:rsid w:val="00F2192E"/>
    <w:rsid w:val="00F21DA9"/>
    <w:rsid w:val="00F22EAC"/>
    <w:rsid w:val="00F241B6"/>
    <w:rsid w:val="00F24614"/>
    <w:rsid w:val="00F253C0"/>
    <w:rsid w:val="00F2591A"/>
    <w:rsid w:val="00F25D6D"/>
    <w:rsid w:val="00F271C9"/>
    <w:rsid w:val="00F31167"/>
    <w:rsid w:val="00F31B8F"/>
    <w:rsid w:val="00F32520"/>
    <w:rsid w:val="00F32884"/>
    <w:rsid w:val="00F328B7"/>
    <w:rsid w:val="00F32AD1"/>
    <w:rsid w:val="00F33866"/>
    <w:rsid w:val="00F34C37"/>
    <w:rsid w:val="00F34C81"/>
    <w:rsid w:val="00F34D6F"/>
    <w:rsid w:val="00F357D8"/>
    <w:rsid w:val="00F37472"/>
    <w:rsid w:val="00F376DD"/>
    <w:rsid w:val="00F40488"/>
    <w:rsid w:val="00F408A9"/>
    <w:rsid w:val="00F41864"/>
    <w:rsid w:val="00F42B1A"/>
    <w:rsid w:val="00F42EB8"/>
    <w:rsid w:val="00F44CBF"/>
    <w:rsid w:val="00F469CA"/>
    <w:rsid w:val="00F46E2B"/>
    <w:rsid w:val="00F47B90"/>
    <w:rsid w:val="00F47E7B"/>
    <w:rsid w:val="00F51178"/>
    <w:rsid w:val="00F5168B"/>
    <w:rsid w:val="00F51792"/>
    <w:rsid w:val="00F51BA1"/>
    <w:rsid w:val="00F51FAE"/>
    <w:rsid w:val="00F520BC"/>
    <w:rsid w:val="00F54137"/>
    <w:rsid w:val="00F541A1"/>
    <w:rsid w:val="00F5459F"/>
    <w:rsid w:val="00F54919"/>
    <w:rsid w:val="00F568B5"/>
    <w:rsid w:val="00F57901"/>
    <w:rsid w:val="00F60D88"/>
    <w:rsid w:val="00F61627"/>
    <w:rsid w:val="00F63386"/>
    <w:rsid w:val="00F63BEB"/>
    <w:rsid w:val="00F63D02"/>
    <w:rsid w:val="00F63DFC"/>
    <w:rsid w:val="00F651E6"/>
    <w:rsid w:val="00F66982"/>
    <w:rsid w:val="00F66F74"/>
    <w:rsid w:val="00F70CC5"/>
    <w:rsid w:val="00F7137B"/>
    <w:rsid w:val="00F71FBE"/>
    <w:rsid w:val="00F73BF5"/>
    <w:rsid w:val="00F74348"/>
    <w:rsid w:val="00F745E8"/>
    <w:rsid w:val="00F747FD"/>
    <w:rsid w:val="00F7535A"/>
    <w:rsid w:val="00F76F36"/>
    <w:rsid w:val="00F77263"/>
    <w:rsid w:val="00F7793C"/>
    <w:rsid w:val="00F80342"/>
    <w:rsid w:val="00F803BB"/>
    <w:rsid w:val="00F80439"/>
    <w:rsid w:val="00F81015"/>
    <w:rsid w:val="00F822A3"/>
    <w:rsid w:val="00F82933"/>
    <w:rsid w:val="00F829A5"/>
    <w:rsid w:val="00F830E3"/>
    <w:rsid w:val="00F83EB0"/>
    <w:rsid w:val="00F8516E"/>
    <w:rsid w:val="00F9371E"/>
    <w:rsid w:val="00F945BD"/>
    <w:rsid w:val="00F94811"/>
    <w:rsid w:val="00F94EF8"/>
    <w:rsid w:val="00F953EC"/>
    <w:rsid w:val="00FA0137"/>
    <w:rsid w:val="00FA15CD"/>
    <w:rsid w:val="00FA197F"/>
    <w:rsid w:val="00FA2BEB"/>
    <w:rsid w:val="00FA37CE"/>
    <w:rsid w:val="00FA3CD9"/>
    <w:rsid w:val="00FA3D95"/>
    <w:rsid w:val="00FA3EF3"/>
    <w:rsid w:val="00FA49A1"/>
    <w:rsid w:val="00FA4C9C"/>
    <w:rsid w:val="00FA6E7D"/>
    <w:rsid w:val="00FA6FC8"/>
    <w:rsid w:val="00FA77BE"/>
    <w:rsid w:val="00FB0084"/>
    <w:rsid w:val="00FB2AC7"/>
    <w:rsid w:val="00FB2DA5"/>
    <w:rsid w:val="00FB2FDC"/>
    <w:rsid w:val="00FB3609"/>
    <w:rsid w:val="00FB4F33"/>
    <w:rsid w:val="00FB4F9B"/>
    <w:rsid w:val="00FB536D"/>
    <w:rsid w:val="00FB753C"/>
    <w:rsid w:val="00FC000A"/>
    <w:rsid w:val="00FC0357"/>
    <w:rsid w:val="00FC1134"/>
    <w:rsid w:val="00FC1F12"/>
    <w:rsid w:val="00FC22A4"/>
    <w:rsid w:val="00FC353B"/>
    <w:rsid w:val="00FC43DC"/>
    <w:rsid w:val="00FC4A8A"/>
    <w:rsid w:val="00FC4E02"/>
    <w:rsid w:val="00FC50BA"/>
    <w:rsid w:val="00FC5881"/>
    <w:rsid w:val="00FC6324"/>
    <w:rsid w:val="00FD1056"/>
    <w:rsid w:val="00FD17B8"/>
    <w:rsid w:val="00FD1E83"/>
    <w:rsid w:val="00FD40C2"/>
    <w:rsid w:val="00FD55B8"/>
    <w:rsid w:val="00FD6D98"/>
    <w:rsid w:val="00FE2E79"/>
    <w:rsid w:val="00FE35B5"/>
    <w:rsid w:val="00FE3AD8"/>
    <w:rsid w:val="00FE5FF5"/>
    <w:rsid w:val="00FF16FF"/>
    <w:rsid w:val="00FF1AD8"/>
    <w:rsid w:val="00FF326D"/>
    <w:rsid w:val="00FF3BC1"/>
    <w:rsid w:val="00FF3DD2"/>
    <w:rsid w:val="00FF4D85"/>
    <w:rsid w:val="00FF51D9"/>
    <w:rsid w:val="00FF56ED"/>
    <w:rsid w:val="00FF5D12"/>
    <w:rsid w:val="00FF6EA5"/>
    <w:rsid w:val="00FF72FC"/>
    <w:rsid w:val="01BF6EC4"/>
    <w:rsid w:val="01FD0206"/>
    <w:rsid w:val="024C5979"/>
    <w:rsid w:val="032A1C36"/>
    <w:rsid w:val="042161CF"/>
    <w:rsid w:val="044DF456"/>
    <w:rsid w:val="04672C4E"/>
    <w:rsid w:val="0490BD2F"/>
    <w:rsid w:val="049C24A1"/>
    <w:rsid w:val="0543F78F"/>
    <w:rsid w:val="0560D94C"/>
    <w:rsid w:val="0666165D"/>
    <w:rsid w:val="06863855"/>
    <w:rsid w:val="07D0EE74"/>
    <w:rsid w:val="082A0FFD"/>
    <w:rsid w:val="089E2DE1"/>
    <w:rsid w:val="08BCDDA2"/>
    <w:rsid w:val="09487502"/>
    <w:rsid w:val="099D7CA6"/>
    <w:rsid w:val="0A05CCF8"/>
    <w:rsid w:val="0A64F4FE"/>
    <w:rsid w:val="0BD1075E"/>
    <w:rsid w:val="0C9353E6"/>
    <w:rsid w:val="0CB55D57"/>
    <w:rsid w:val="0D80A13F"/>
    <w:rsid w:val="0D88F9B2"/>
    <w:rsid w:val="0DC36239"/>
    <w:rsid w:val="0DD20FD0"/>
    <w:rsid w:val="0DE793B7"/>
    <w:rsid w:val="0E9588F5"/>
    <w:rsid w:val="0F6AA8EB"/>
    <w:rsid w:val="108A7412"/>
    <w:rsid w:val="10C131EC"/>
    <w:rsid w:val="1229D749"/>
    <w:rsid w:val="12B4C528"/>
    <w:rsid w:val="12BB13EE"/>
    <w:rsid w:val="1345AB68"/>
    <w:rsid w:val="1354772E"/>
    <w:rsid w:val="147DFA78"/>
    <w:rsid w:val="14E2AE20"/>
    <w:rsid w:val="150B0C34"/>
    <w:rsid w:val="15DD2EAA"/>
    <w:rsid w:val="168F109D"/>
    <w:rsid w:val="17C7C022"/>
    <w:rsid w:val="18D553BC"/>
    <w:rsid w:val="18E33B81"/>
    <w:rsid w:val="1933B681"/>
    <w:rsid w:val="193648C4"/>
    <w:rsid w:val="197A3E3E"/>
    <w:rsid w:val="19B82F29"/>
    <w:rsid w:val="1A1D8DD1"/>
    <w:rsid w:val="1B8707F9"/>
    <w:rsid w:val="1B94D28C"/>
    <w:rsid w:val="1C02F9E2"/>
    <w:rsid w:val="1C1B5B78"/>
    <w:rsid w:val="1CFDE3BB"/>
    <w:rsid w:val="1DCD1F6D"/>
    <w:rsid w:val="1DF76C25"/>
    <w:rsid w:val="1E3CEBF9"/>
    <w:rsid w:val="1E9BAB42"/>
    <w:rsid w:val="1EA7B6B2"/>
    <w:rsid w:val="1F0A73EC"/>
    <w:rsid w:val="1F648DC3"/>
    <w:rsid w:val="1F97CC60"/>
    <w:rsid w:val="1FC7984A"/>
    <w:rsid w:val="218F92B2"/>
    <w:rsid w:val="22181235"/>
    <w:rsid w:val="228B5067"/>
    <w:rsid w:val="2298D22F"/>
    <w:rsid w:val="22C0E9EC"/>
    <w:rsid w:val="22EA9152"/>
    <w:rsid w:val="22F38C44"/>
    <w:rsid w:val="2344D0C2"/>
    <w:rsid w:val="23A3331E"/>
    <w:rsid w:val="24B63A7F"/>
    <w:rsid w:val="253D917F"/>
    <w:rsid w:val="266C501F"/>
    <w:rsid w:val="26C03EFD"/>
    <w:rsid w:val="272D84EF"/>
    <w:rsid w:val="27480559"/>
    <w:rsid w:val="274860F9"/>
    <w:rsid w:val="277398CB"/>
    <w:rsid w:val="28171050"/>
    <w:rsid w:val="288159C4"/>
    <w:rsid w:val="28A0E4F5"/>
    <w:rsid w:val="28C12015"/>
    <w:rsid w:val="28C2330E"/>
    <w:rsid w:val="29255F0B"/>
    <w:rsid w:val="29B79244"/>
    <w:rsid w:val="29D8C65D"/>
    <w:rsid w:val="2A1102A2"/>
    <w:rsid w:val="2A33C955"/>
    <w:rsid w:val="2A3BDC5B"/>
    <w:rsid w:val="2AEA9864"/>
    <w:rsid w:val="2B115C15"/>
    <w:rsid w:val="2B9E231E"/>
    <w:rsid w:val="2BB10CC7"/>
    <w:rsid w:val="2BEA18C3"/>
    <w:rsid w:val="2CFDBB68"/>
    <w:rsid w:val="2D03B317"/>
    <w:rsid w:val="2D43334D"/>
    <w:rsid w:val="2D4BD0F7"/>
    <w:rsid w:val="2DB56E51"/>
    <w:rsid w:val="2E59094A"/>
    <w:rsid w:val="2E99C618"/>
    <w:rsid w:val="2EA8FC6B"/>
    <w:rsid w:val="2EF4B27D"/>
    <w:rsid w:val="2F7DAC16"/>
    <w:rsid w:val="2F890BF6"/>
    <w:rsid w:val="2FA3B2F1"/>
    <w:rsid w:val="2FC2848B"/>
    <w:rsid w:val="2FD9819A"/>
    <w:rsid w:val="30FA56C5"/>
    <w:rsid w:val="31557F29"/>
    <w:rsid w:val="3192ACC0"/>
    <w:rsid w:val="31B25BA3"/>
    <w:rsid w:val="3234A8B1"/>
    <w:rsid w:val="323DECED"/>
    <w:rsid w:val="32BA936A"/>
    <w:rsid w:val="32FFFBAE"/>
    <w:rsid w:val="338B3014"/>
    <w:rsid w:val="339AB173"/>
    <w:rsid w:val="35DD1502"/>
    <w:rsid w:val="3681438F"/>
    <w:rsid w:val="3749C83A"/>
    <w:rsid w:val="3761B7B9"/>
    <w:rsid w:val="37974F61"/>
    <w:rsid w:val="37CB3890"/>
    <w:rsid w:val="37CCD0C7"/>
    <w:rsid w:val="38ACB198"/>
    <w:rsid w:val="38F6FC50"/>
    <w:rsid w:val="392228A2"/>
    <w:rsid w:val="39B6F8FE"/>
    <w:rsid w:val="3A17D06E"/>
    <w:rsid w:val="3A240F9F"/>
    <w:rsid w:val="3A2944CA"/>
    <w:rsid w:val="3AA4D0A6"/>
    <w:rsid w:val="3ABDF903"/>
    <w:rsid w:val="3B54AE97"/>
    <w:rsid w:val="3BDEBC7D"/>
    <w:rsid w:val="3BFEF97F"/>
    <w:rsid w:val="3C0B096C"/>
    <w:rsid w:val="3CE271B2"/>
    <w:rsid w:val="3D036280"/>
    <w:rsid w:val="3D9B0749"/>
    <w:rsid w:val="3F06EBAE"/>
    <w:rsid w:val="3F10AD79"/>
    <w:rsid w:val="3F1E4B13"/>
    <w:rsid w:val="3F8B2EF9"/>
    <w:rsid w:val="3FCF3F82"/>
    <w:rsid w:val="40EFDA87"/>
    <w:rsid w:val="41DFC771"/>
    <w:rsid w:val="42288BA4"/>
    <w:rsid w:val="42362128"/>
    <w:rsid w:val="4255A0ED"/>
    <w:rsid w:val="4265DDC9"/>
    <w:rsid w:val="427F9317"/>
    <w:rsid w:val="42CD72C6"/>
    <w:rsid w:val="42E73FA4"/>
    <w:rsid w:val="430B2901"/>
    <w:rsid w:val="43BCCDDB"/>
    <w:rsid w:val="43C2312B"/>
    <w:rsid w:val="442966C0"/>
    <w:rsid w:val="44DA3B79"/>
    <w:rsid w:val="44F18413"/>
    <w:rsid w:val="454CFFB7"/>
    <w:rsid w:val="45523C64"/>
    <w:rsid w:val="459DBC69"/>
    <w:rsid w:val="45F6D12A"/>
    <w:rsid w:val="46BEDDFF"/>
    <w:rsid w:val="46C04DDE"/>
    <w:rsid w:val="4804EF5F"/>
    <w:rsid w:val="48CE6712"/>
    <w:rsid w:val="4A1D6D3D"/>
    <w:rsid w:val="4A2B80FB"/>
    <w:rsid w:val="4AD22CF9"/>
    <w:rsid w:val="4CEB2505"/>
    <w:rsid w:val="4D559FA7"/>
    <w:rsid w:val="4DE4BEAF"/>
    <w:rsid w:val="4E037773"/>
    <w:rsid w:val="4E9C5363"/>
    <w:rsid w:val="4EF5728E"/>
    <w:rsid w:val="4FAE84FE"/>
    <w:rsid w:val="5020256A"/>
    <w:rsid w:val="50341D85"/>
    <w:rsid w:val="5277DC41"/>
    <w:rsid w:val="53E998CF"/>
    <w:rsid w:val="54276022"/>
    <w:rsid w:val="549E49A2"/>
    <w:rsid w:val="549EA92F"/>
    <w:rsid w:val="54A3ACBD"/>
    <w:rsid w:val="54B8ED10"/>
    <w:rsid w:val="5526D2B1"/>
    <w:rsid w:val="552F822B"/>
    <w:rsid w:val="55502582"/>
    <w:rsid w:val="55E4FF29"/>
    <w:rsid w:val="560CD274"/>
    <w:rsid w:val="567133F6"/>
    <w:rsid w:val="56753496"/>
    <w:rsid w:val="5687B126"/>
    <w:rsid w:val="56DEFC5C"/>
    <w:rsid w:val="577D98AD"/>
    <w:rsid w:val="57879E1C"/>
    <w:rsid w:val="5815779B"/>
    <w:rsid w:val="585029C5"/>
    <w:rsid w:val="58E29D93"/>
    <w:rsid w:val="58E8DA1B"/>
    <w:rsid w:val="591A3AE1"/>
    <w:rsid w:val="595819E4"/>
    <w:rsid w:val="5B5932FC"/>
    <w:rsid w:val="5BD03F1B"/>
    <w:rsid w:val="5C42EA02"/>
    <w:rsid w:val="5C4A9511"/>
    <w:rsid w:val="5C9D2EBB"/>
    <w:rsid w:val="5CCDD76D"/>
    <w:rsid w:val="5DFA159A"/>
    <w:rsid w:val="5F578E0D"/>
    <w:rsid w:val="5F7B283F"/>
    <w:rsid w:val="5F801680"/>
    <w:rsid w:val="62B57AAB"/>
    <w:rsid w:val="6319960E"/>
    <w:rsid w:val="6338DBE6"/>
    <w:rsid w:val="634FFC76"/>
    <w:rsid w:val="6405DE8E"/>
    <w:rsid w:val="641D192C"/>
    <w:rsid w:val="643117FA"/>
    <w:rsid w:val="6474D621"/>
    <w:rsid w:val="64A488D7"/>
    <w:rsid w:val="651CE268"/>
    <w:rsid w:val="656D510A"/>
    <w:rsid w:val="65A3182F"/>
    <w:rsid w:val="674C9ADF"/>
    <w:rsid w:val="674D5A51"/>
    <w:rsid w:val="679197E3"/>
    <w:rsid w:val="682A8F0E"/>
    <w:rsid w:val="68DC6A6D"/>
    <w:rsid w:val="6938CEDA"/>
    <w:rsid w:val="6A55F1F8"/>
    <w:rsid w:val="6B76B988"/>
    <w:rsid w:val="6C3FC0B6"/>
    <w:rsid w:val="6E512475"/>
    <w:rsid w:val="6F0BA310"/>
    <w:rsid w:val="6F8203BC"/>
    <w:rsid w:val="6FD80A91"/>
    <w:rsid w:val="6FDAB805"/>
    <w:rsid w:val="70223BB9"/>
    <w:rsid w:val="70E29FF7"/>
    <w:rsid w:val="717C96FD"/>
    <w:rsid w:val="71AECB9A"/>
    <w:rsid w:val="72223BD4"/>
    <w:rsid w:val="72671B76"/>
    <w:rsid w:val="72981E00"/>
    <w:rsid w:val="743188F8"/>
    <w:rsid w:val="74A7EC48"/>
    <w:rsid w:val="754DBF47"/>
    <w:rsid w:val="758957F4"/>
    <w:rsid w:val="759EBC38"/>
    <w:rsid w:val="75D49D2E"/>
    <w:rsid w:val="760C4850"/>
    <w:rsid w:val="772171A0"/>
    <w:rsid w:val="7797F966"/>
    <w:rsid w:val="77C01229"/>
    <w:rsid w:val="7841197E"/>
    <w:rsid w:val="799C3BF1"/>
    <w:rsid w:val="79A04573"/>
    <w:rsid w:val="7A0014ED"/>
    <w:rsid w:val="7ACFDE42"/>
    <w:rsid w:val="7B17E99E"/>
    <w:rsid w:val="7BA00192"/>
    <w:rsid w:val="7C18E4DE"/>
    <w:rsid w:val="7C67B58D"/>
    <w:rsid w:val="7D393519"/>
    <w:rsid w:val="7DACE219"/>
    <w:rsid w:val="7DE85348"/>
    <w:rsid w:val="7E0E2F7A"/>
    <w:rsid w:val="7E92030B"/>
    <w:rsid w:val="7EE617B1"/>
    <w:rsid w:val="7F17B979"/>
    <w:rsid w:val="7F21DB49"/>
    <w:rsid w:val="7F7C271D"/>
    <w:rsid w:val="7FCF4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052908"/>
  <w15:chartTrackingRefBased/>
  <w15:docId w15:val="{57C5E12A-1D0F-456D-9BEC-09DF13AB8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A18"/>
    <w:pPr>
      <w:snapToGrid w:val="0"/>
      <w:spacing w:after="240" w:line="264" w:lineRule="auto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22A4"/>
    <w:pPr>
      <w:keepNext/>
      <w:keepLines/>
      <w:spacing w:before="360" w:after="120"/>
      <w:outlineLvl w:val="0"/>
    </w:pPr>
    <w:rPr>
      <w:rFonts w:eastAsiaTheme="majorEastAsia" w:cstheme="majorBidi"/>
      <w:b/>
      <w:color w:val="00AD86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22A4"/>
    <w:pPr>
      <w:keepNext/>
      <w:keepLines/>
      <w:spacing w:before="240" w:after="120"/>
      <w:outlineLvl w:val="1"/>
    </w:pPr>
    <w:rPr>
      <w:rFonts w:asciiTheme="minorHAnsi" w:eastAsiaTheme="majorEastAsia" w:hAnsiTheme="minorHAnsi" w:cstheme="majorBidi"/>
      <w:b/>
      <w:color w:val="181617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56397"/>
    <w:pPr>
      <w:keepNext/>
      <w:keepLines/>
      <w:spacing w:before="240" w:after="60"/>
      <w:outlineLvl w:val="2"/>
    </w:pPr>
    <w:rPr>
      <w:rFonts w:asciiTheme="majorHAnsi" w:eastAsiaTheme="majorEastAsia" w:hAnsiTheme="majorHAnsi" w:cstheme="majorBidi"/>
      <w:b/>
      <w:color w:val="206670" w:themeColor="accent2"/>
      <w:sz w:val="25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969CA"/>
    <w:pPr>
      <w:keepNext/>
      <w:keepLines/>
      <w:spacing w:before="240" w:after="60"/>
      <w:outlineLvl w:val="3"/>
    </w:pPr>
    <w:rPr>
      <w:rFonts w:asciiTheme="majorHAnsi" w:eastAsiaTheme="majorEastAsia" w:hAnsiTheme="majorHAnsi" w:cstheme="majorBidi"/>
      <w:b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1CB1"/>
  </w:style>
  <w:style w:type="paragraph" w:styleId="Footer">
    <w:name w:val="footer"/>
    <w:basedOn w:val="Normal"/>
    <w:link w:val="Foot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1CB1"/>
  </w:style>
  <w:style w:type="paragraph" w:styleId="ListParagraph">
    <w:name w:val="List Paragraph"/>
    <w:basedOn w:val="Normal"/>
    <w:uiPriority w:val="34"/>
    <w:qFormat/>
    <w:rsid w:val="000969CA"/>
    <w:pPr>
      <w:numPr>
        <w:numId w:val="4"/>
      </w:numPr>
      <w:tabs>
        <w:tab w:val="left" w:pos="454"/>
        <w:tab w:val="left" w:pos="907"/>
        <w:tab w:val="left" w:pos="1361"/>
        <w:tab w:val="left" w:pos="1814"/>
        <w:tab w:val="left" w:pos="2268"/>
      </w:tabs>
      <w:contextualSpacing/>
    </w:pPr>
    <w:rPr>
      <w:szCs w:val="22"/>
    </w:rPr>
  </w:style>
  <w:style w:type="paragraph" w:styleId="NormalWeb">
    <w:name w:val="Normal (Web)"/>
    <w:basedOn w:val="Normal"/>
    <w:uiPriority w:val="99"/>
    <w:unhideWhenUsed/>
    <w:rsid w:val="002D7ABD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D7A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7ABD"/>
    <w:pPr>
      <w:spacing w:after="20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7ABD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7AB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7ABD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FC22A4"/>
    <w:rPr>
      <w:rFonts w:ascii="Arial" w:eastAsiaTheme="majorEastAsia" w:hAnsi="Arial" w:cstheme="majorBidi"/>
      <w:b/>
      <w:color w:val="00AD86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C22A4"/>
    <w:rPr>
      <w:rFonts w:eastAsiaTheme="majorEastAsia" w:cstheme="majorBidi"/>
      <w:b/>
      <w:color w:val="181617" w:themeColor="text2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56397"/>
    <w:rPr>
      <w:rFonts w:asciiTheme="majorHAnsi" w:eastAsiaTheme="majorEastAsia" w:hAnsiTheme="majorHAnsi" w:cstheme="majorBidi"/>
      <w:b/>
      <w:color w:val="206670" w:themeColor="accent2"/>
      <w:sz w:val="25"/>
    </w:rPr>
  </w:style>
  <w:style w:type="paragraph" w:styleId="Title">
    <w:name w:val="Title"/>
    <w:basedOn w:val="Normal"/>
    <w:next w:val="Normal"/>
    <w:link w:val="TitleChar"/>
    <w:uiPriority w:val="10"/>
    <w:qFormat/>
    <w:rsid w:val="00D115E0"/>
    <w:pPr>
      <w:spacing w:after="120"/>
    </w:pPr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15E0"/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paragraph" w:styleId="NoSpacing">
    <w:name w:val="No Spacing"/>
    <w:aliases w:val="Table para"/>
    <w:uiPriority w:val="1"/>
    <w:qFormat/>
    <w:rsid w:val="00235E89"/>
    <w:pPr>
      <w:snapToGrid w:val="0"/>
    </w:pPr>
    <w:rPr>
      <w:rFonts w:ascii="Arial" w:hAnsi="Arial"/>
      <w:sz w:val="22"/>
    </w:rPr>
  </w:style>
  <w:style w:type="paragraph" w:styleId="Subtitle">
    <w:name w:val="Subtitle"/>
    <w:basedOn w:val="Heading2"/>
    <w:next w:val="Normal"/>
    <w:link w:val="SubtitleChar"/>
    <w:uiPriority w:val="11"/>
    <w:qFormat/>
    <w:rsid w:val="00D7682D"/>
    <w:pPr>
      <w:spacing w:before="0" w:after="360" w:line="312" w:lineRule="auto"/>
    </w:pPr>
    <w:rPr>
      <w:b w:val="0"/>
    </w:rPr>
  </w:style>
  <w:style w:type="character" w:customStyle="1" w:styleId="SubtitleChar">
    <w:name w:val="Subtitle Char"/>
    <w:basedOn w:val="DefaultParagraphFont"/>
    <w:link w:val="Subtitle"/>
    <w:uiPriority w:val="11"/>
    <w:rsid w:val="00D7682D"/>
    <w:rPr>
      <w:rFonts w:eastAsiaTheme="majorEastAsia" w:cstheme="majorBidi"/>
      <w:color w:val="181617" w:themeColor="text2"/>
      <w:sz w:val="26"/>
      <w:szCs w:val="2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1F81"/>
    <w:pPr>
      <w:spacing w:after="240"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1F81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E60B5"/>
    <w:rPr>
      <w:rFonts w:ascii="Arial" w:hAnsi="Arial"/>
      <w:sz w:val="22"/>
    </w:rPr>
  </w:style>
  <w:style w:type="character" w:styleId="IntenseReference">
    <w:name w:val="Intense Reference"/>
    <w:basedOn w:val="DefaultParagraphFont"/>
    <w:uiPriority w:val="32"/>
    <w:rsid w:val="002D158F"/>
    <w:rPr>
      <w:b/>
      <w:bCs/>
      <w:smallCaps/>
      <w:color w:val="00AD86" w:themeColor="accent1"/>
      <w:spacing w:val="5"/>
    </w:rPr>
  </w:style>
  <w:style w:type="character" w:styleId="Hyperlink">
    <w:name w:val="Hyperlink"/>
    <w:basedOn w:val="DefaultParagraphFont"/>
    <w:uiPriority w:val="99"/>
    <w:unhideWhenUsed/>
    <w:rsid w:val="00684B85"/>
    <w:rPr>
      <w:rFonts w:asciiTheme="minorHAnsi" w:hAnsiTheme="minorHAnsi"/>
      <w:color w:val="00B083" w:themeColor="hyperlink"/>
      <w:sz w:val="22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9D0FC4"/>
    <w:pPr>
      <w:spacing w:after="60" w:line="240" w:lineRule="auto"/>
    </w:pPr>
    <w:rPr>
      <w:b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9D0FC4"/>
    <w:pPr>
      <w:spacing w:after="60" w:line="240" w:lineRule="auto"/>
      <w:ind w:left="454"/>
    </w:pPr>
    <w:rPr>
      <w:sz w:val="20"/>
    </w:rPr>
  </w:style>
  <w:style w:type="character" w:customStyle="1" w:styleId="apple-converted-space">
    <w:name w:val="apple-converted-space"/>
    <w:basedOn w:val="DefaultParagraphFont"/>
    <w:rsid w:val="00E72CA1"/>
  </w:style>
  <w:style w:type="character" w:styleId="UnresolvedMention">
    <w:name w:val="Unresolved Mention"/>
    <w:basedOn w:val="DefaultParagraphFont"/>
    <w:uiPriority w:val="99"/>
    <w:unhideWhenUsed/>
    <w:rsid w:val="009E1B2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1B28"/>
    <w:rPr>
      <w:color w:val="00B083" w:themeColor="followedHyperlink"/>
      <w:u w:val="single"/>
    </w:rPr>
  </w:style>
  <w:style w:type="table" w:styleId="TableGrid">
    <w:name w:val="Table Grid"/>
    <w:basedOn w:val="TableNormal"/>
    <w:uiPriority w:val="39"/>
    <w:rsid w:val="00F3252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tion">
    <w:name w:val="Mention"/>
    <w:basedOn w:val="DefaultParagraphFont"/>
    <w:uiPriority w:val="99"/>
    <w:unhideWhenUsed/>
    <w:rsid w:val="00874D4C"/>
    <w:rPr>
      <w:color w:val="2B579A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uiPriority w:val="9"/>
    <w:rsid w:val="000969CA"/>
    <w:rPr>
      <w:rFonts w:asciiTheme="majorHAnsi" w:eastAsiaTheme="majorEastAsia" w:hAnsiTheme="majorHAnsi" w:cstheme="majorBidi"/>
      <w:b/>
      <w:iCs/>
      <w:color w:val="000000" w:themeColor="text1"/>
      <w:sz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C4EA9"/>
    <w:pPr>
      <w:tabs>
        <w:tab w:val="left" w:pos="454"/>
        <w:tab w:val="left" w:pos="907"/>
      </w:tabs>
      <w:spacing w:after="60"/>
    </w:pPr>
    <w:rPr>
      <w:szCs w:val="20"/>
    </w:rPr>
  </w:style>
  <w:style w:type="numbering" w:customStyle="1" w:styleId="CurrentList1">
    <w:name w:val="Current List1"/>
    <w:uiPriority w:val="99"/>
    <w:rsid w:val="00EE562D"/>
    <w:pPr>
      <w:numPr>
        <w:numId w:val="6"/>
      </w:numPr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C4EA9"/>
    <w:rPr>
      <w:rFonts w:ascii="Arial" w:hAnsi="Arial"/>
      <w:sz w:val="22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C4EA9"/>
    <w:rPr>
      <w:rFonts w:asciiTheme="minorHAnsi" w:hAnsiTheme="minorHAnsi"/>
      <w:color w:val="00AD86" w:themeColor="accent1"/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4EF4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4EF4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E210B"/>
    <w:rPr>
      <w:color w:val="00AD86" w:themeColor="accent1"/>
      <w:vertAlign w:val="superscript"/>
    </w:rPr>
  </w:style>
  <w:style w:type="numbering" w:customStyle="1" w:styleId="CurrentList2">
    <w:name w:val="Current List2"/>
    <w:uiPriority w:val="99"/>
    <w:rsid w:val="001E6018"/>
    <w:pPr>
      <w:numPr>
        <w:numId w:val="10"/>
      </w:numPr>
    </w:pPr>
  </w:style>
  <w:style w:type="numbering" w:customStyle="1" w:styleId="CurrentList3">
    <w:name w:val="Current List3"/>
    <w:uiPriority w:val="99"/>
    <w:rsid w:val="001E6018"/>
    <w:pPr>
      <w:numPr>
        <w:numId w:val="12"/>
      </w:numPr>
    </w:pPr>
  </w:style>
  <w:style w:type="character" w:styleId="PageNumber">
    <w:name w:val="page number"/>
    <w:basedOn w:val="DefaultParagraphFont"/>
    <w:uiPriority w:val="99"/>
    <w:semiHidden/>
    <w:unhideWhenUsed/>
    <w:rsid w:val="006A0863"/>
  </w:style>
  <w:style w:type="paragraph" w:customStyle="1" w:styleId="Numberparagraph">
    <w:name w:val="Number paragraph"/>
    <w:basedOn w:val="ListParagraph"/>
    <w:qFormat/>
    <w:rsid w:val="00265A18"/>
    <w:pPr>
      <w:numPr>
        <w:numId w:val="14"/>
      </w:numPr>
      <w:ind w:left="454" w:hanging="454"/>
    </w:pPr>
  </w:style>
  <w:style w:type="character" w:styleId="Strong">
    <w:name w:val="Strong"/>
    <w:basedOn w:val="DefaultParagraphFont"/>
    <w:uiPriority w:val="22"/>
    <w:qFormat/>
    <w:rsid w:val="00B556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20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robhucker/Library/Group%20Containers/UBF8T346G9.Office/User%20Content.localized/Templates.localized/FIGO%20general%20document%202024.dotx" TargetMode="External"/></Relationships>
</file>

<file path=word/theme/theme1.xml><?xml version="1.0" encoding="utf-8"?>
<a:theme xmlns:a="http://schemas.openxmlformats.org/drawingml/2006/main" name="FIGO-2022">
  <a:themeElements>
    <a:clrScheme name="FIGO-2022">
      <a:dk1>
        <a:srgbClr val="000000"/>
      </a:dk1>
      <a:lt1>
        <a:srgbClr val="FFFFFF"/>
      </a:lt1>
      <a:dk2>
        <a:srgbClr val="181617"/>
      </a:dk2>
      <a:lt2>
        <a:srgbClr val="F5F2DF"/>
      </a:lt2>
      <a:accent1>
        <a:srgbClr val="00AD86"/>
      </a:accent1>
      <a:accent2>
        <a:srgbClr val="206670"/>
      </a:accent2>
      <a:accent3>
        <a:srgbClr val="8E3061"/>
      </a:accent3>
      <a:accent4>
        <a:srgbClr val="989783"/>
      </a:accent4>
      <a:accent5>
        <a:srgbClr val="93CAAC"/>
      </a:accent5>
      <a:accent6>
        <a:srgbClr val="96B5BA"/>
      </a:accent6>
      <a:hlink>
        <a:srgbClr val="00B083"/>
      </a:hlink>
      <a:folHlink>
        <a:srgbClr val="00B083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IGO-2022" id="{D111E1BC-4455-3945-9FB4-9452FC392E35}" vid="{B12BD622-BE47-4D4C-91BC-30FE4FA49C6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a7cf866-1e17-4ae8-9491-a5926e6be1d8">
      <Terms xmlns="http://schemas.microsoft.com/office/infopath/2007/PartnerControls"/>
    </lcf76f155ced4ddcb4097134ff3c332f>
    <TaxCatchAll xmlns="588172e7-ea86-4c24-93e4-971e9012e5a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FBFD6858930F4083745EBF5F927579" ma:contentTypeVersion="13" ma:contentTypeDescription="Create a new document." ma:contentTypeScope="" ma:versionID="513b98dc0c97f3c0b37b2ac98b08b71f">
  <xsd:schema xmlns:xsd="http://www.w3.org/2001/XMLSchema" xmlns:xs="http://www.w3.org/2001/XMLSchema" xmlns:p="http://schemas.microsoft.com/office/2006/metadata/properties" xmlns:ns2="7a7cf866-1e17-4ae8-9491-a5926e6be1d8" xmlns:ns3="588172e7-ea86-4c24-93e4-971e9012e5a2" targetNamespace="http://schemas.microsoft.com/office/2006/metadata/properties" ma:root="true" ma:fieldsID="ac7d6e1d2e9d4bd3753656b93f80f016" ns2:_="" ns3:_="">
    <xsd:import namespace="7a7cf866-1e17-4ae8-9491-a5926e6be1d8"/>
    <xsd:import namespace="588172e7-ea86-4c24-93e4-971e9012e5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7cf866-1e17-4ae8-9491-a5926e6be1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1c84429-af6c-47d1-90e2-c278b7680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172e7-ea86-4c24-93e4-971e9012e5a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a2d772b-c4d1-4741-a542-e3512b30372b}" ma:internalName="TaxCatchAll" ma:showField="CatchAllData" ma:web="588172e7-ea86-4c24-93e4-971e9012e5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5078BB-4C8D-409D-BC9A-86B333F0E6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2CA637-2A29-4858-9B8D-809376E818F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B21F4AE-4F5D-4EAA-BB88-2984AE144BA6}">
  <ds:schemaRefs>
    <ds:schemaRef ds:uri="http://schemas.microsoft.com/office/2006/metadata/properties"/>
    <ds:schemaRef ds:uri="http://schemas.microsoft.com/office/infopath/2007/PartnerControls"/>
    <ds:schemaRef ds:uri="7a7cf866-1e17-4ae8-9491-a5926e6be1d8"/>
    <ds:schemaRef ds:uri="588172e7-ea86-4c24-93e4-971e9012e5a2"/>
  </ds:schemaRefs>
</ds:datastoreItem>
</file>

<file path=customXml/itemProps4.xml><?xml version="1.0" encoding="utf-8"?>
<ds:datastoreItem xmlns:ds="http://schemas.openxmlformats.org/officeDocument/2006/customXml" ds:itemID="{EF12E9A5-A847-42BB-B1C4-043AF02627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7cf866-1e17-4ae8-9491-a5926e6be1d8"/>
    <ds:schemaRef ds:uri="588172e7-ea86-4c24-93e4-971e9012e5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FIGO general document 2024.dotx</Template>
  <TotalTime>3</TotalTime>
  <Pages>1</Pages>
  <Words>136</Words>
  <Characters>832</Characters>
  <Application>Microsoft Office Word</Application>
  <DocSecurity>0</DocSecurity>
  <Lines>36</Lines>
  <Paragraphs>25</Paragraphs>
  <ScaleCrop>false</ScaleCrop>
  <Manager/>
  <Company>FIGO</Company>
  <LinksUpToDate>false</LinksUpToDate>
  <CharactersWithSpaces>943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Rob Hucker</cp:lastModifiedBy>
  <cp:revision>5</cp:revision>
  <cp:lastPrinted>2024-09-13T16:57:00Z</cp:lastPrinted>
  <dcterms:created xsi:type="dcterms:W3CDTF">2025-03-25T17:51:00Z</dcterms:created>
  <dcterms:modified xsi:type="dcterms:W3CDTF">2025-03-26T08:36:00Z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0x01010096FBFD6858930F4083745EBF5F927579</vt:lpwstr>
  </property>
  <property fmtid="{D5CDD505-2E9C-101B-9397-08002B2CF9AE}" pid="3" name="MediaServiceImageTags">
    <vt:lpwstr/>
  </property>
</Properties>
</file>