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CBECE9" w14:textId="2491EC3C" w:rsidR="00265A18" w:rsidRPr="005436F8" w:rsidRDefault="00265A18" w:rsidP="00265A18">
      <w:pPr>
        <w:pStyle w:val="Title"/>
      </w:pPr>
      <w:r>
        <w:t xml:space="preserve">FIGO </w:t>
      </w:r>
      <w:r w:rsidR="006E4BE4">
        <w:t>e</w:t>
      </w:r>
      <w:r>
        <w:t xml:space="preserve">ndorsement </w:t>
      </w:r>
      <w:r w:rsidR="00974122">
        <w:t>application form</w:t>
      </w:r>
      <w:r w:rsidR="005C3604">
        <w:t xml:space="preserve"> </w:t>
      </w:r>
      <w:r w:rsidR="0093707C">
        <w:t>C</w:t>
      </w:r>
    </w:p>
    <w:p w14:paraId="3F518CFE" w14:textId="449A7039" w:rsidR="00D36845" w:rsidRPr="00D36845" w:rsidRDefault="009C09EC" w:rsidP="00B96C1D">
      <w:pPr>
        <w:pStyle w:val="Subtitle"/>
        <w:rPr>
          <w:lang w:eastAsia="en-GB"/>
        </w:rPr>
      </w:pPr>
      <w:r>
        <w:rPr>
          <w:lang w:eastAsia="en-GB"/>
        </w:rPr>
        <w:t>Additional</w:t>
      </w:r>
      <w:r w:rsidR="00B96C1D">
        <w:rPr>
          <w:lang w:eastAsia="en-GB"/>
        </w:rPr>
        <w:t xml:space="preserve"> information required about your event</w:t>
      </w:r>
    </w:p>
    <w:tbl>
      <w:tblPr>
        <w:tblStyle w:val="TableGrid"/>
        <w:tblW w:w="9639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6A0" w:firstRow="1" w:lastRow="0" w:firstColumn="1" w:lastColumn="0" w:noHBand="1" w:noVBand="1"/>
      </w:tblPr>
      <w:tblGrid>
        <w:gridCol w:w="3823"/>
        <w:gridCol w:w="5816"/>
      </w:tblGrid>
      <w:tr w:rsidR="00EC2D37" w:rsidRPr="004A1A23" w14:paraId="36C32BD6" w14:textId="77777777" w:rsidTr="005C35F0">
        <w:trPr>
          <w:trHeight w:val="315"/>
        </w:trPr>
        <w:tc>
          <w:tcPr>
            <w:tcW w:w="3823" w:type="dxa"/>
          </w:tcPr>
          <w:p w14:paraId="7A09DFC3" w14:textId="77777777" w:rsidR="00EC2D37" w:rsidRDefault="00EC2D37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Please provide details of your organising faculty and qualifications.</w:t>
            </w:r>
          </w:p>
        </w:tc>
        <w:tc>
          <w:tcPr>
            <w:tcW w:w="5816" w:type="dxa"/>
          </w:tcPr>
          <w:p w14:paraId="67DA24D0" w14:textId="77777777" w:rsidR="00EC2D37" w:rsidRPr="004A1A23" w:rsidRDefault="00EC2D37" w:rsidP="005C35F0">
            <w:pPr>
              <w:pStyle w:val="NoSpacing"/>
              <w:rPr>
                <w:szCs w:val="22"/>
              </w:rPr>
            </w:pPr>
          </w:p>
        </w:tc>
      </w:tr>
      <w:tr w:rsidR="00EC2D37" w:rsidRPr="004A1A23" w14:paraId="430F4491" w14:textId="77777777" w:rsidTr="005C35F0">
        <w:trPr>
          <w:trHeight w:val="315"/>
        </w:trPr>
        <w:tc>
          <w:tcPr>
            <w:tcW w:w="3823" w:type="dxa"/>
          </w:tcPr>
          <w:p w14:paraId="78757646" w14:textId="77777777" w:rsidR="00EC2D37" w:rsidRDefault="00EC2D37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Please share details of your programme.</w:t>
            </w:r>
          </w:p>
        </w:tc>
        <w:tc>
          <w:tcPr>
            <w:tcW w:w="5816" w:type="dxa"/>
          </w:tcPr>
          <w:p w14:paraId="4D474AD9" w14:textId="77777777" w:rsidR="00EC2D37" w:rsidRPr="004A1A23" w:rsidRDefault="00EC2D37" w:rsidP="005C35F0">
            <w:pPr>
              <w:pStyle w:val="NoSpacing"/>
              <w:rPr>
                <w:szCs w:val="22"/>
              </w:rPr>
            </w:pPr>
          </w:p>
        </w:tc>
      </w:tr>
      <w:tr w:rsidR="00EC2D37" w:rsidRPr="004A1A23" w14:paraId="19442982" w14:textId="77777777" w:rsidTr="005C35F0">
        <w:trPr>
          <w:trHeight w:val="315"/>
        </w:trPr>
        <w:tc>
          <w:tcPr>
            <w:tcW w:w="3823" w:type="dxa"/>
          </w:tcPr>
          <w:p w14:paraId="3BC6516F" w14:textId="77777777" w:rsidR="00EC2D37" w:rsidRDefault="00EC2D37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Please provide details of all commercial partners and sponsors.</w:t>
            </w:r>
          </w:p>
        </w:tc>
        <w:tc>
          <w:tcPr>
            <w:tcW w:w="5816" w:type="dxa"/>
          </w:tcPr>
          <w:p w14:paraId="422ED23C" w14:textId="77777777" w:rsidR="00EC2D37" w:rsidRPr="004A1A23" w:rsidRDefault="00EC2D37" w:rsidP="005C35F0">
            <w:pPr>
              <w:pStyle w:val="NoSpacing"/>
              <w:rPr>
                <w:szCs w:val="22"/>
              </w:rPr>
            </w:pPr>
          </w:p>
        </w:tc>
      </w:tr>
      <w:tr w:rsidR="00EC2D37" w:rsidRPr="004A1A23" w14:paraId="466F2113" w14:textId="77777777" w:rsidTr="005C35F0">
        <w:trPr>
          <w:trHeight w:val="315"/>
        </w:trPr>
        <w:tc>
          <w:tcPr>
            <w:tcW w:w="3823" w:type="dxa"/>
          </w:tcPr>
          <w:p w14:paraId="66F90E4E" w14:textId="77777777" w:rsidR="00EC2D37" w:rsidRDefault="00EC2D37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 xml:space="preserve">Has FIGO had direct and substantial involvement in the event’s development? Please provide details. </w:t>
            </w:r>
          </w:p>
        </w:tc>
        <w:tc>
          <w:tcPr>
            <w:tcW w:w="5816" w:type="dxa"/>
          </w:tcPr>
          <w:p w14:paraId="7BA6BB5F" w14:textId="77777777" w:rsidR="00EC2D37" w:rsidRPr="004A1A23" w:rsidRDefault="00EC2D37" w:rsidP="005C35F0">
            <w:pPr>
              <w:pStyle w:val="NoSpacing"/>
              <w:rPr>
                <w:szCs w:val="22"/>
              </w:rPr>
            </w:pPr>
          </w:p>
        </w:tc>
      </w:tr>
      <w:tr w:rsidR="00EC2D37" w:rsidRPr="004A1A23" w14:paraId="4646FB46" w14:textId="77777777" w:rsidTr="005C35F0">
        <w:trPr>
          <w:trHeight w:val="315"/>
        </w:trPr>
        <w:tc>
          <w:tcPr>
            <w:tcW w:w="3823" w:type="dxa"/>
          </w:tcPr>
          <w:p w14:paraId="3054AF98" w14:textId="77777777" w:rsidR="00EC2D37" w:rsidRDefault="00EC2D37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What benefit or opportunity can you offer to FIGO member societies in relation to the event? For example, discounted rates.</w:t>
            </w:r>
          </w:p>
        </w:tc>
        <w:tc>
          <w:tcPr>
            <w:tcW w:w="5816" w:type="dxa"/>
          </w:tcPr>
          <w:p w14:paraId="3BE11DF4" w14:textId="77777777" w:rsidR="00EC2D37" w:rsidRPr="004A1A23" w:rsidRDefault="00EC2D37" w:rsidP="005C35F0">
            <w:pPr>
              <w:pStyle w:val="NoSpacing"/>
              <w:rPr>
                <w:szCs w:val="22"/>
              </w:rPr>
            </w:pPr>
          </w:p>
        </w:tc>
      </w:tr>
      <w:tr w:rsidR="00EC2D37" w:rsidRPr="004A1A23" w14:paraId="6D29AA16" w14:textId="77777777" w:rsidTr="005C35F0">
        <w:trPr>
          <w:trHeight w:val="315"/>
        </w:trPr>
        <w:tc>
          <w:tcPr>
            <w:tcW w:w="3823" w:type="dxa"/>
          </w:tcPr>
          <w:p w14:paraId="2C2279E8" w14:textId="77777777" w:rsidR="00EC2D37" w:rsidRDefault="00EC2D37" w:rsidP="005C35F0">
            <w:pPr>
              <w:pStyle w:val="NoSpacing"/>
              <w:rPr>
                <w:szCs w:val="22"/>
              </w:rPr>
            </w:pPr>
            <w:r>
              <w:rPr>
                <w:szCs w:val="22"/>
              </w:rPr>
              <w:t>What level of income are you willing to share with FIGO? (</w:t>
            </w:r>
            <w:r>
              <w:t>Typically, this should be 10% o</w:t>
            </w:r>
            <w:r w:rsidRPr="00DB01BA">
              <w:t>f total registration income and 15% of total exhibition/sponsorship incom</w:t>
            </w:r>
            <w:r>
              <w:rPr>
                <w:szCs w:val="22"/>
              </w:rPr>
              <w:t>e.)</w:t>
            </w:r>
          </w:p>
        </w:tc>
        <w:tc>
          <w:tcPr>
            <w:tcW w:w="5816" w:type="dxa"/>
          </w:tcPr>
          <w:p w14:paraId="41AB8C14" w14:textId="77777777" w:rsidR="00EC2D37" w:rsidRPr="004A1A23" w:rsidRDefault="00EC2D37" w:rsidP="005C35F0">
            <w:pPr>
              <w:pStyle w:val="NoSpacing"/>
              <w:rPr>
                <w:szCs w:val="22"/>
              </w:rPr>
            </w:pPr>
          </w:p>
        </w:tc>
      </w:tr>
    </w:tbl>
    <w:p w14:paraId="68E706D4" w14:textId="77777777" w:rsidR="00EC2D37" w:rsidRDefault="00EC2D37" w:rsidP="00A37886">
      <w:pPr>
        <w:rPr>
          <w:lang w:eastAsia="en-GB"/>
        </w:rPr>
      </w:pPr>
    </w:p>
    <w:p w14:paraId="67DE1FE2" w14:textId="1D99C2D9" w:rsidR="00253B60" w:rsidRPr="00253B60" w:rsidRDefault="00253B60" w:rsidP="003B2323">
      <w:pPr>
        <w:rPr>
          <w:lang w:eastAsia="en-GB"/>
        </w:rPr>
      </w:pPr>
      <w:bookmarkStart w:id="0" w:name="_Appendix_4:_SME"/>
      <w:bookmarkEnd w:id="0"/>
    </w:p>
    <w:sectPr w:rsidR="00253B60" w:rsidRPr="00253B60" w:rsidSect="008540F7">
      <w:footerReference w:type="default" r:id="rId11"/>
      <w:headerReference w:type="first" r:id="rId12"/>
      <w:footerReference w:type="first" r:id="rId13"/>
      <w:footnotePr>
        <w:numFmt w:val="chicago"/>
        <w:numRestart w:val="eachPage"/>
      </w:footnotePr>
      <w:endnotePr>
        <w:numFmt w:val="decimal"/>
      </w:endnotePr>
      <w:pgSz w:w="11900" w:h="16840"/>
      <w:pgMar w:top="1134" w:right="1134" w:bottom="1134" w:left="1134" w:header="709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0A6411" w14:textId="77777777" w:rsidR="007F4C61" w:rsidRDefault="007F4C61" w:rsidP="00916EAE">
      <w:pPr>
        <w:spacing w:after="0"/>
      </w:pPr>
    </w:p>
  </w:endnote>
  <w:endnote w:type="continuationSeparator" w:id="0">
    <w:p w14:paraId="694D428E" w14:textId="77777777" w:rsidR="007F4C61" w:rsidRPr="00F31B8F" w:rsidRDefault="007F4C61" w:rsidP="00ED0241">
      <w:pPr>
        <w:spacing w:after="0"/>
      </w:pPr>
    </w:p>
  </w:endnote>
  <w:endnote w:type="continuationNotice" w:id="1">
    <w:p w14:paraId="7FABD529" w14:textId="77777777" w:rsidR="007F4C61" w:rsidRDefault="007F4C6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  <w:color w:val="00AD86" w:themeColor="accent1"/>
      </w:rPr>
      <w:id w:val="-50769744"/>
      <w:docPartObj>
        <w:docPartGallery w:val="Page Numbers (Bottom of Page)"/>
        <w:docPartUnique/>
      </w:docPartObj>
    </w:sdtPr>
    <w:sdtContent>
      <w:p w14:paraId="35CBA1A7" w14:textId="77777777" w:rsidR="002645AA" w:rsidRPr="006A0863" w:rsidRDefault="002645AA" w:rsidP="002645AA">
        <w:pPr>
          <w:pStyle w:val="Footer"/>
          <w:framePr w:wrap="none" w:vAnchor="text" w:hAnchor="margin" w:xAlign="right" w:y="1"/>
          <w:rPr>
            <w:rStyle w:val="PageNumber"/>
            <w:color w:val="00AD86" w:themeColor="accent1"/>
          </w:rPr>
        </w:pPr>
        <w:r w:rsidRPr="006A0863">
          <w:rPr>
            <w:rStyle w:val="PageNumber"/>
            <w:color w:val="00AD86" w:themeColor="accent1"/>
          </w:rPr>
          <w:fldChar w:fldCharType="begin"/>
        </w:r>
        <w:r w:rsidRPr="006A0863">
          <w:rPr>
            <w:rStyle w:val="PageNumber"/>
            <w:color w:val="00AD86" w:themeColor="accent1"/>
          </w:rPr>
          <w:instrText xml:space="preserve"> PAGE </w:instrText>
        </w:r>
        <w:r w:rsidRPr="006A0863">
          <w:rPr>
            <w:rStyle w:val="PageNumber"/>
            <w:color w:val="00AD86" w:themeColor="accent1"/>
          </w:rPr>
          <w:fldChar w:fldCharType="separate"/>
        </w:r>
        <w:r>
          <w:rPr>
            <w:rStyle w:val="PageNumber"/>
            <w:color w:val="00AD86" w:themeColor="accent1"/>
          </w:rPr>
          <w:t>1</w:t>
        </w:r>
        <w:r w:rsidRPr="006A0863">
          <w:rPr>
            <w:rStyle w:val="PageNumber"/>
            <w:color w:val="00AD86" w:themeColor="accent1"/>
          </w:rPr>
          <w:fldChar w:fldCharType="end"/>
        </w:r>
      </w:p>
    </w:sdtContent>
  </w:sdt>
  <w:p w14:paraId="60055C02" w14:textId="20DB8B43" w:rsidR="00E10CC2" w:rsidRPr="00E10CC2" w:rsidRDefault="00C360B0" w:rsidP="00C360B0">
    <w:pPr>
      <w:pStyle w:val="Footer"/>
      <w:ind w:right="360"/>
      <w:rPr>
        <w:color w:val="00AD86" w:themeColor="accent1"/>
      </w:rPr>
    </w:pPr>
    <w:r w:rsidRPr="00C360B0">
      <w:rPr>
        <w:color w:val="00AD86" w:themeColor="accent1"/>
      </w:rPr>
      <w:fldChar w:fldCharType="begin"/>
    </w:r>
    <w:r w:rsidRPr="00C360B0">
      <w:rPr>
        <w:color w:val="00AD86" w:themeColor="accent1"/>
      </w:rPr>
      <w:instrText xml:space="preserve"> STYLEREF Title \* MERGEFORMAT </w:instrText>
    </w:r>
    <w:r w:rsidRPr="00C360B0">
      <w:rPr>
        <w:color w:val="00AD86" w:themeColor="accent1"/>
      </w:rPr>
      <w:fldChar w:fldCharType="separate"/>
    </w:r>
    <w:r w:rsidR="003B2323">
      <w:rPr>
        <w:noProof/>
        <w:color w:val="00AD86" w:themeColor="accent1"/>
      </w:rPr>
      <w:t>FIGO endorsement application form C</w:t>
    </w:r>
    <w:r w:rsidRPr="00C360B0">
      <w:rPr>
        <w:color w:val="00AD86" w:themeColor="accent1"/>
      </w:rPr>
      <w:fldChar w:fldCharType="end"/>
    </w:r>
    <w:r w:rsidRPr="00C360B0">
      <w:rPr>
        <w:color w:val="00AD86" w:themeColor="accent1"/>
      </w:rPr>
      <w:t xml:space="preserve"> related documents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  <w:color w:val="00AD86" w:themeColor="accent1"/>
      </w:rPr>
      <w:id w:val="1317381216"/>
      <w:docPartObj>
        <w:docPartGallery w:val="Page Numbers (Bottom of Page)"/>
        <w:docPartUnique/>
      </w:docPartObj>
    </w:sdtPr>
    <w:sdtContent>
      <w:p w14:paraId="773DC6D9" w14:textId="77777777" w:rsidR="006A0863" w:rsidRPr="006A0863" w:rsidRDefault="006A0863" w:rsidP="00B0793C">
        <w:pPr>
          <w:pStyle w:val="Footer"/>
          <w:framePr w:wrap="none" w:vAnchor="text" w:hAnchor="margin" w:xAlign="right" w:y="1"/>
          <w:rPr>
            <w:rStyle w:val="PageNumber"/>
            <w:color w:val="00AD86" w:themeColor="accent1"/>
          </w:rPr>
        </w:pPr>
        <w:r w:rsidRPr="006A0863">
          <w:rPr>
            <w:rStyle w:val="PageNumber"/>
            <w:color w:val="00AD86" w:themeColor="accent1"/>
          </w:rPr>
          <w:fldChar w:fldCharType="begin"/>
        </w:r>
        <w:r w:rsidRPr="006A0863">
          <w:rPr>
            <w:rStyle w:val="PageNumber"/>
            <w:color w:val="00AD86" w:themeColor="accent1"/>
          </w:rPr>
          <w:instrText xml:space="preserve"> PAGE </w:instrText>
        </w:r>
        <w:r w:rsidRPr="006A0863">
          <w:rPr>
            <w:rStyle w:val="PageNumber"/>
            <w:color w:val="00AD86" w:themeColor="accent1"/>
          </w:rPr>
          <w:fldChar w:fldCharType="separate"/>
        </w:r>
        <w:r w:rsidRPr="006A0863">
          <w:rPr>
            <w:rStyle w:val="PageNumber"/>
            <w:noProof/>
            <w:color w:val="00AD86" w:themeColor="accent1"/>
          </w:rPr>
          <w:t>1</w:t>
        </w:r>
        <w:r w:rsidRPr="006A0863">
          <w:rPr>
            <w:rStyle w:val="PageNumber"/>
            <w:color w:val="00AD86" w:themeColor="accent1"/>
          </w:rPr>
          <w:fldChar w:fldCharType="end"/>
        </w:r>
      </w:p>
    </w:sdtContent>
  </w:sdt>
  <w:p w14:paraId="1802749C" w14:textId="5FF4E535" w:rsidR="001A2C06" w:rsidRPr="00C360B0" w:rsidRDefault="002645AA" w:rsidP="006A0863">
    <w:pPr>
      <w:pStyle w:val="Footer"/>
      <w:ind w:right="360"/>
      <w:rPr>
        <w:color w:val="00AD86" w:themeColor="accent1"/>
      </w:rPr>
    </w:pPr>
    <w:r w:rsidRPr="00C360B0">
      <w:rPr>
        <w:color w:val="00AD86" w:themeColor="accent1"/>
      </w:rPr>
      <w:fldChar w:fldCharType="begin"/>
    </w:r>
    <w:r w:rsidRPr="00C360B0">
      <w:rPr>
        <w:color w:val="00AD86" w:themeColor="accent1"/>
      </w:rPr>
      <w:instrText xml:space="preserve"> STYLEREF Title \* MERGEFORMAT </w:instrText>
    </w:r>
    <w:r w:rsidRPr="00C360B0">
      <w:rPr>
        <w:color w:val="00AD86" w:themeColor="accent1"/>
      </w:rPr>
      <w:fldChar w:fldCharType="separate"/>
    </w:r>
    <w:r w:rsidR="009C09EC">
      <w:rPr>
        <w:noProof/>
        <w:color w:val="00AD86" w:themeColor="accent1"/>
      </w:rPr>
      <w:t>FIGO endorsement application form C</w:t>
    </w:r>
    <w:r w:rsidRPr="00C360B0">
      <w:rPr>
        <w:color w:val="00AD86" w:themeColor="accent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43BE92" w14:textId="77777777" w:rsidR="007F4C61" w:rsidRDefault="007F4C61" w:rsidP="009D0CF0">
      <w:pPr>
        <w:spacing w:after="0"/>
      </w:pPr>
      <w:r>
        <w:separator/>
      </w:r>
    </w:p>
  </w:footnote>
  <w:footnote w:type="continuationSeparator" w:id="0">
    <w:p w14:paraId="317F422B" w14:textId="77777777" w:rsidR="007F4C61" w:rsidRDefault="007F4C61" w:rsidP="00774878">
      <w:pPr>
        <w:spacing w:after="0"/>
      </w:pPr>
      <w:r>
        <w:separator/>
      </w:r>
    </w:p>
  </w:footnote>
  <w:footnote w:type="continuationNotice" w:id="1">
    <w:p w14:paraId="5CBF5359" w14:textId="77777777" w:rsidR="007F4C61" w:rsidRDefault="007F4C6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8E9B64" w14:textId="0C4C3CD3" w:rsidR="007C0005" w:rsidRDefault="0093707C" w:rsidP="005C3604">
    <w:pPr>
      <w:pStyle w:val="Header"/>
    </w:pPr>
    <w:r>
      <w:br/>
    </w:r>
    <w:r w:rsidR="005C3604"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0C20B7AF" wp14:editId="5E336D98">
          <wp:simplePos x="0" y="0"/>
          <wp:positionH relativeFrom="column">
            <wp:posOffset>4574568</wp:posOffset>
          </wp:positionH>
          <wp:positionV relativeFrom="paragraph">
            <wp:posOffset>-179664</wp:posOffset>
          </wp:positionV>
          <wp:extent cx="1796271" cy="900000"/>
          <wp:effectExtent l="0" t="0" r="0" b="0"/>
          <wp:wrapNone/>
          <wp:docPr id="335676977" name="Picture 335676977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6271" cy="90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DA9F240" w14:textId="77777777" w:rsidR="00A35DB8" w:rsidRPr="005C3604" w:rsidRDefault="00A35DB8" w:rsidP="005C36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3536A5"/>
    <w:multiLevelType w:val="hybridMultilevel"/>
    <w:tmpl w:val="4D64638C"/>
    <w:lvl w:ilvl="0" w:tplc="F9D647F2">
      <w:start w:val="1"/>
      <w:numFmt w:val="decimal"/>
      <w:pStyle w:val="Numberparagraph"/>
      <w:lvlText w:val="%1."/>
      <w:lvlJc w:val="left"/>
      <w:pPr>
        <w:ind w:left="360" w:hanging="360"/>
      </w:pPr>
      <w:rPr>
        <w:rFonts w:hint="default"/>
        <w:color w:val="00AD86" w:themeColor="accent1"/>
      </w:rPr>
    </w:lvl>
    <w:lvl w:ilvl="1" w:tplc="FFFFFFFF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FFFFFFFF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8D72C810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BA1F16"/>
    <w:multiLevelType w:val="multilevel"/>
    <w:tmpl w:val="C05E864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DF87941"/>
    <w:multiLevelType w:val="hybridMultilevel"/>
    <w:tmpl w:val="9D2E96EE"/>
    <w:lvl w:ilvl="0" w:tplc="0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E253B9A"/>
    <w:multiLevelType w:val="hybridMultilevel"/>
    <w:tmpl w:val="7D42B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0512DE"/>
    <w:multiLevelType w:val="multilevel"/>
    <w:tmpl w:val="0809001D"/>
    <w:styleLink w:val="CurrentList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30E2179F"/>
    <w:multiLevelType w:val="multilevel"/>
    <w:tmpl w:val="6B5E7A4E"/>
    <w:styleLink w:val="CurrentList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AD86" w:themeColor="accent1"/>
      </w:rPr>
    </w:lvl>
    <w:lvl w:ilvl="1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A7B4DA7"/>
    <w:multiLevelType w:val="hybridMultilevel"/>
    <w:tmpl w:val="F3A6D80C"/>
    <w:lvl w:ilvl="0" w:tplc="C750055C">
      <w:start w:val="1"/>
      <w:numFmt w:val="decimal"/>
      <w:lvlText w:val="%1."/>
      <w:lvlJc w:val="left"/>
      <w:pPr>
        <w:ind w:left="454" w:hanging="454"/>
      </w:pPr>
      <w:rPr>
        <w:rFonts w:hint="default"/>
        <w:color w:val="00AD86" w:themeColor="accent1"/>
      </w:rPr>
    </w:lvl>
    <w:lvl w:ilvl="1" w:tplc="FFFFFFFF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FFFFFFFF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D3435DB"/>
    <w:multiLevelType w:val="hybridMultilevel"/>
    <w:tmpl w:val="620CDB2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B22FAA6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7339CB"/>
    <w:multiLevelType w:val="hybridMultilevel"/>
    <w:tmpl w:val="807CAB60"/>
    <w:lvl w:ilvl="0" w:tplc="8FDA22FC"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E0F4B9D"/>
    <w:multiLevelType w:val="hybridMultilevel"/>
    <w:tmpl w:val="1100A80A"/>
    <w:lvl w:ilvl="0" w:tplc="2A46356E">
      <w:start w:val="1"/>
      <w:numFmt w:val="decimal"/>
      <w:lvlText w:val="%1."/>
      <w:lvlJc w:val="left"/>
      <w:pPr>
        <w:ind w:left="454" w:hanging="454"/>
      </w:pPr>
      <w:rPr>
        <w:rFonts w:hint="default"/>
        <w:color w:val="00AD86" w:themeColor="accent1"/>
      </w:rPr>
    </w:lvl>
    <w:lvl w:ilvl="1" w:tplc="FFFFFFFF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FFFFFFFF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F5E0838"/>
    <w:multiLevelType w:val="hybridMultilevel"/>
    <w:tmpl w:val="8DEAD55C"/>
    <w:lvl w:ilvl="0" w:tplc="F5B82428">
      <w:start w:val="30"/>
      <w:numFmt w:val="bullet"/>
      <w:lvlText w:val=""/>
      <w:lvlJc w:val="left"/>
      <w:pPr>
        <w:ind w:left="360" w:hanging="360"/>
      </w:pPr>
      <w:rPr>
        <w:rFonts w:ascii="Wingdings" w:eastAsiaTheme="minorHAnsi" w:hAnsi="Wingding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4B36D55"/>
    <w:multiLevelType w:val="hybridMultilevel"/>
    <w:tmpl w:val="6512D07E"/>
    <w:lvl w:ilvl="0" w:tplc="C750055C">
      <w:start w:val="1"/>
      <w:numFmt w:val="decimal"/>
      <w:lvlText w:val="%1."/>
      <w:lvlJc w:val="left"/>
      <w:pPr>
        <w:ind w:left="454" w:hanging="454"/>
      </w:pPr>
      <w:rPr>
        <w:rFonts w:hint="default"/>
        <w:color w:val="00AD86" w:themeColor="accent1"/>
      </w:rPr>
    </w:lvl>
    <w:lvl w:ilvl="1" w:tplc="FFFFFFFF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FFFFFFFF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89F5AD7"/>
    <w:multiLevelType w:val="hybridMultilevel"/>
    <w:tmpl w:val="16341E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F260CB"/>
    <w:multiLevelType w:val="hybridMultilevel"/>
    <w:tmpl w:val="D534AAA6"/>
    <w:lvl w:ilvl="0" w:tplc="209ECF50">
      <w:start w:val="1"/>
      <w:numFmt w:val="bullet"/>
      <w:pStyle w:val="ListParagraph"/>
      <w:lvlText w:val=""/>
      <w:lvlJc w:val="left"/>
      <w:pPr>
        <w:ind w:left="454" w:hanging="454"/>
      </w:pPr>
      <w:rPr>
        <w:rFonts w:ascii="Symbol" w:hAnsi="Symbol" w:hint="default"/>
        <w:color w:val="00AD86" w:themeColor="accent1"/>
      </w:rPr>
    </w:lvl>
    <w:lvl w:ilvl="1" w:tplc="C3AC21B6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1F2EB0C4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EBE3693"/>
    <w:multiLevelType w:val="hybridMultilevel"/>
    <w:tmpl w:val="A2E265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F60934"/>
    <w:multiLevelType w:val="multilevel"/>
    <w:tmpl w:val="6512D07E"/>
    <w:styleLink w:val="CurrentList3"/>
    <w:lvl w:ilvl="0">
      <w:start w:val="1"/>
      <w:numFmt w:val="decimal"/>
      <w:lvlText w:val="%1."/>
      <w:lvlJc w:val="left"/>
      <w:pPr>
        <w:ind w:left="454" w:hanging="454"/>
      </w:pPr>
      <w:rPr>
        <w:rFonts w:hint="default"/>
        <w:color w:val="00AD86" w:themeColor="accent1"/>
      </w:rPr>
    </w:lvl>
    <w:lvl w:ilvl="1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7DC1239"/>
    <w:multiLevelType w:val="hybridMultilevel"/>
    <w:tmpl w:val="160E86CE"/>
    <w:lvl w:ilvl="0" w:tplc="B76AD5E4">
      <w:start w:val="30"/>
      <w:numFmt w:val="bullet"/>
      <w:lvlText w:val=""/>
      <w:lvlJc w:val="left"/>
      <w:pPr>
        <w:ind w:left="360" w:hanging="360"/>
      </w:pPr>
      <w:rPr>
        <w:rFonts w:ascii="Wingdings" w:eastAsiaTheme="minorHAnsi" w:hAnsi="Wingdings" w:cstheme="minorBidi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DAF044D"/>
    <w:multiLevelType w:val="hybridMultilevel"/>
    <w:tmpl w:val="5D608510"/>
    <w:lvl w:ilvl="0" w:tplc="19BA7EDA">
      <w:start w:val="1"/>
      <w:numFmt w:val="lowerLetter"/>
      <w:lvlText w:val="%1)"/>
      <w:lvlJc w:val="left"/>
      <w:pPr>
        <w:ind w:left="360" w:hanging="360"/>
      </w:pPr>
      <w:rPr>
        <w:rFonts w:hint="default"/>
        <w:color w:val="00AD86" w:themeColor="accent1"/>
      </w:rPr>
    </w:lvl>
    <w:lvl w:ilvl="1" w:tplc="FFFFFFFF">
      <w:start w:val="1"/>
      <w:numFmt w:val="bullet"/>
      <w:lvlText w:val="–"/>
      <w:lvlJc w:val="left"/>
      <w:pPr>
        <w:ind w:left="907" w:hanging="453"/>
      </w:pPr>
      <w:rPr>
        <w:rFonts w:ascii="Arial" w:hAnsi="Arial" w:hint="default"/>
      </w:rPr>
    </w:lvl>
    <w:lvl w:ilvl="2" w:tplc="FFFFFFFF">
      <w:start w:val="1"/>
      <w:numFmt w:val="bullet"/>
      <w:lvlText w:val="w"/>
      <w:lvlJc w:val="left"/>
      <w:pPr>
        <w:ind w:left="1361" w:hanging="454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982538319">
    <w:abstractNumId w:val="7"/>
  </w:num>
  <w:num w:numId="2" w16cid:durableId="525214090">
    <w:abstractNumId w:val="3"/>
  </w:num>
  <w:num w:numId="3" w16cid:durableId="558319093">
    <w:abstractNumId w:val="8"/>
  </w:num>
  <w:num w:numId="4" w16cid:durableId="453017343">
    <w:abstractNumId w:val="13"/>
  </w:num>
  <w:num w:numId="5" w16cid:durableId="1462260299">
    <w:abstractNumId w:val="1"/>
  </w:num>
  <w:num w:numId="6" w16cid:durableId="1631858647">
    <w:abstractNumId w:val="4"/>
  </w:num>
  <w:num w:numId="7" w16cid:durableId="83304798">
    <w:abstractNumId w:val="12"/>
  </w:num>
  <w:num w:numId="8" w16cid:durableId="1383402754">
    <w:abstractNumId w:val="14"/>
  </w:num>
  <w:num w:numId="9" w16cid:durableId="67967904">
    <w:abstractNumId w:val="6"/>
  </w:num>
  <w:num w:numId="10" w16cid:durableId="1974098184">
    <w:abstractNumId w:val="5"/>
  </w:num>
  <w:num w:numId="11" w16cid:durableId="1704401399">
    <w:abstractNumId w:val="11"/>
  </w:num>
  <w:num w:numId="12" w16cid:durableId="1826359536">
    <w:abstractNumId w:val="15"/>
  </w:num>
  <w:num w:numId="13" w16cid:durableId="55206706">
    <w:abstractNumId w:val="9"/>
  </w:num>
  <w:num w:numId="14" w16cid:durableId="660275471">
    <w:abstractNumId w:val="0"/>
  </w:num>
  <w:num w:numId="15" w16cid:durableId="742261862">
    <w:abstractNumId w:val="10"/>
  </w:num>
  <w:num w:numId="16" w16cid:durableId="1556503416">
    <w:abstractNumId w:val="16"/>
  </w:num>
  <w:num w:numId="17" w16cid:durableId="965040796">
    <w:abstractNumId w:val="2"/>
  </w:num>
  <w:num w:numId="18" w16cid:durableId="10074446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attachedTemplate r:id="rId1"/>
  <w:defaultTabStop w:val="720"/>
  <w:doNotShadeFormData/>
  <w:characterSpacingControl w:val="doNotCompress"/>
  <w:hdrShapeDefaults>
    <o:shapedefaults v:ext="edit" spidmax="2050"/>
  </w:hdrShapeDefaults>
  <w:footnotePr>
    <w:numFmt w:val="chicago"/>
    <w:numRestart w:val="eachPage"/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5A18"/>
    <w:rsid w:val="0000036C"/>
    <w:rsid w:val="00001318"/>
    <w:rsid w:val="00002590"/>
    <w:rsid w:val="0000331F"/>
    <w:rsid w:val="00003A7B"/>
    <w:rsid w:val="00004B3E"/>
    <w:rsid w:val="00005C93"/>
    <w:rsid w:val="00006525"/>
    <w:rsid w:val="000106A4"/>
    <w:rsid w:val="00011C94"/>
    <w:rsid w:val="00013624"/>
    <w:rsid w:val="00013FB6"/>
    <w:rsid w:val="00014C8E"/>
    <w:rsid w:val="00015D76"/>
    <w:rsid w:val="00016E82"/>
    <w:rsid w:val="00017706"/>
    <w:rsid w:val="00017CB7"/>
    <w:rsid w:val="00020009"/>
    <w:rsid w:val="0002006E"/>
    <w:rsid w:val="00020988"/>
    <w:rsid w:val="0002120C"/>
    <w:rsid w:val="000221C0"/>
    <w:rsid w:val="000233F9"/>
    <w:rsid w:val="00024C10"/>
    <w:rsid w:val="00025326"/>
    <w:rsid w:val="00027C0E"/>
    <w:rsid w:val="00027C19"/>
    <w:rsid w:val="000304DC"/>
    <w:rsid w:val="000306A8"/>
    <w:rsid w:val="0003089B"/>
    <w:rsid w:val="00030982"/>
    <w:rsid w:val="0003248C"/>
    <w:rsid w:val="00032797"/>
    <w:rsid w:val="00032B0D"/>
    <w:rsid w:val="000338F1"/>
    <w:rsid w:val="00033A5A"/>
    <w:rsid w:val="00033ACE"/>
    <w:rsid w:val="00033E45"/>
    <w:rsid w:val="00037033"/>
    <w:rsid w:val="00037777"/>
    <w:rsid w:val="00037C19"/>
    <w:rsid w:val="00040085"/>
    <w:rsid w:val="00040C9E"/>
    <w:rsid w:val="00041420"/>
    <w:rsid w:val="000415EA"/>
    <w:rsid w:val="0004214F"/>
    <w:rsid w:val="00043789"/>
    <w:rsid w:val="00044C0D"/>
    <w:rsid w:val="00045387"/>
    <w:rsid w:val="00046DAC"/>
    <w:rsid w:val="0005098B"/>
    <w:rsid w:val="000522C7"/>
    <w:rsid w:val="000523CB"/>
    <w:rsid w:val="00052D93"/>
    <w:rsid w:val="00053D34"/>
    <w:rsid w:val="000547FB"/>
    <w:rsid w:val="000548A9"/>
    <w:rsid w:val="00055AA9"/>
    <w:rsid w:val="000564EE"/>
    <w:rsid w:val="00056832"/>
    <w:rsid w:val="0005706F"/>
    <w:rsid w:val="000577F8"/>
    <w:rsid w:val="000613BB"/>
    <w:rsid w:val="00061A70"/>
    <w:rsid w:val="00061B91"/>
    <w:rsid w:val="00061C7A"/>
    <w:rsid w:val="00061C91"/>
    <w:rsid w:val="00062B28"/>
    <w:rsid w:val="00065B4C"/>
    <w:rsid w:val="00066182"/>
    <w:rsid w:val="00067A0B"/>
    <w:rsid w:val="000714EA"/>
    <w:rsid w:val="000742C6"/>
    <w:rsid w:val="00074F67"/>
    <w:rsid w:val="000764F5"/>
    <w:rsid w:val="0007755F"/>
    <w:rsid w:val="00077B96"/>
    <w:rsid w:val="00081CE8"/>
    <w:rsid w:val="000826F2"/>
    <w:rsid w:val="00084B07"/>
    <w:rsid w:val="000907F9"/>
    <w:rsid w:val="00090A41"/>
    <w:rsid w:val="00090E53"/>
    <w:rsid w:val="0009114E"/>
    <w:rsid w:val="0009189C"/>
    <w:rsid w:val="0009193A"/>
    <w:rsid w:val="000936E9"/>
    <w:rsid w:val="0009477F"/>
    <w:rsid w:val="00094DF4"/>
    <w:rsid w:val="0009606B"/>
    <w:rsid w:val="000966F1"/>
    <w:rsid w:val="000969CA"/>
    <w:rsid w:val="00096D3C"/>
    <w:rsid w:val="0009770E"/>
    <w:rsid w:val="00097FC4"/>
    <w:rsid w:val="000A012D"/>
    <w:rsid w:val="000A09C5"/>
    <w:rsid w:val="000A1DBF"/>
    <w:rsid w:val="000A390B"/>
    <w:rsid w:val="000A3A26"/>
    <w:rsid w:val="000A4166"/>
    <w:rsid w:val="000A4783"/>
    <w:rsid w:val="000A5206"/>
    <w:rsid w:val="000A5EA2"/>
    <w:rsid w:val="000A6984"/>
    <w:rsid w:val="000A733A"/>
    <w:rsid w:val="000B11BA"/>
    <w:rsid w:val="000B12E1"/>
    <w:rsid w:val="000B2031"/>
    <w:rsid w:val="000B3980"/>
    <w:rsid w:val="000B3A82"/>
    <w:rsid w:val="000B4011"/>
    <w:rsid w:val="000B4AB9"/>
    <w:rsid w:val="000B4C6C"/>
    <w:rsid w:val="000B6ED9"/>
    <w:rsid w:val="000C0718"/>
    <w:rsid w:val="000C0CC6"/>
    <w:rsid w:val="000C143C"/>
    <w:rsid w:val="000C2953"/>
    <w:rsid w:val="000C2F04"/>
    <w:rsid w:val="000C31AB"/>
    <w:rsid w:val="000C4C35"/>
    <w:rsid w:val="000C6178"/>
    <w:rsid w:val="000C6C33"/>
    <w:rsid w:val="000C7D46"/>
    <w:rsid w:val="000C7E4D"/>
    <w:rsid w:val="000D080B"/>
    <w:rsid w:val="000D0962"/>
    <w:rsid w:val="000D0BA1"/>
    <w:rsid w:val="000D2741"/>
    <w:rsid w:val="000D31ED"/>
    <w:rsid w:val="000D467A"/>
    <w:rsid w:val="000D64BD"/>
    <w:rsid w:val="000D6963"/>
    <w:rsid w:val="000D7B8B"/>
    <w:rsid w:val="000E00AA"/>
    <w:rsid w:val="000E0978"/>
    <w:rsid w:val="000E157A"/>
    <w:rsid w:val="000E210B"/>
    <w:rsid w:val="000E2A09"/>
    <w:rsid w:val="000E32AB"/>
    <w:rsid w:val="000E38A4"/>
    <w:rsid w:val="000E4D03"/>
    <w:rsid w:val="000E5351"/>
    <w:rsid w:val="000E543D"/>
    <w:rsid w:val="000E5B66"/>
    <w:rsid w:val="000E66DF"/>
    <w:rsid w:val="000F0079"/>
    <w:rsid w:val="000F28E3"/>
    <w:rsid w:val="000F4830"/>
    <w:rsid w:val="000F5E5E"/>
    <w:rsid w:val="0010056A"/>
    <w:rsid w:val="00100CAC"/>
    <w:rsid w:val="001011AC"/>
    <w:rsid w:val="00102F2C"/>
    <w:rsid w:val="00103629"/>
    <w:rsid w:val="001039E4"/>
    <w:rsid w:val="00104D55"/>
    <w:rsid w:val="00106787"/>
    <w:rsid w:val="00107067"/>
    <w:rsid w:val="0010709D"/>
    <w:rsid w:val="00110C09"/>
    <w:rsid w:val="00112C85"/>
    <w:rsid w:val="001140D9"/>
    <w:rsid w:val="00114949"/>
    <w:rsid w:val="00117289"/>
    <w:rsid w:val="00121682"/>
    <w:rsid w:val="00123031"/>
    <w:rsid w:val="0012420B"/>
    <w:rsid w:val="00126E93"/>
    <w:rsid w:val="00131212"/>
    <w:rsid w:val="001312E0"/>
    <w:rsid w:val="001322AC"/>
    <w:rsid w:val="001326DE"/>
    <w:rsid w:val="00132A9D"/>
    <w:rsid w:val="0013419C"/>
    <w:rsid w:val="001374C6"/>
    <w:rsid w:val="00137BB0"/>
    <w:rsid w:val="001444AF"/>
    <w:rsid w:val="00144EB6"/>
    <w:rsid w:val="00144F74"/>
    <w:rsid w:val="00146603"/>
    <w:rsid w:val="00146788"/>
    <w:rsid w:val="001478F6"/>
    <w:rsid w:val="0015078F"/>
    <w:rsid w:val="001516EE"/>
    <w:rsid w:val="00151FEA"/>
    <w:rsid w:val="0015206F"/>
    <w:rsid w:val="0015475E"/>
    <w:rsid w:val="00155E52"/>
    <w:rsid w:val="00155F71"/>
    <w:rsid w:val="00156403"/>
    <w:rsid w:val="001571D5"/>
    <w:rsid w:val="001577CF"/>
    <w:rsid w:val="00157F08"/>
    <w:rsid w:val="00161745"/>
    <w:rsid w:val="00161B06"/>
    <w:rsid w:val="001629CD"/>
    <w:rsid w:val="001630F5"/>
    <w:rsid w:val="00163B31"/>
    <w:rsid w:val="00163D5E"/>
    <w:rsid w:val="001649C6"/>
    <w:rsid w:val="00166CE0"/>
    <w:rsid w:val="00171735"/>
    <w:rsid w:val="00172151"/>
    <w:rsid w:val="001722DC"/>
    <w:rsid w:val="00172A8A"/>
    <w:rsid w:val="001731A2"/>
    <w:rsid w:val="0017516F"/>
    <w:rsid w:val="001774EF"/>
    <w:rsid w:val="00177DD8"/>
    <w:rsid w:val="001803DA"/>
    <w:rsid w:val="00180C78"/>
    <w:rsid w:val="0018111B"/>
    <w:rsid w:val="00182BC2"/>
    <w:rsid w:val="001834D3"/>
    <w:rsid w:val="00183756"/>
    <w:rsid w:val="001868A0"/>
    <w:rsid w:val="00187F4E"/>
    <w:rsid w:val="0019032B"/>
    <w:rsid w:val="001906F0"/>
    <w:rsid w:val="0019154C"/>
    <w:rsid w:val="001921C4"/>
    <w:rsid w:val="0019662E"/>
    <w:rsid w:val="0019712D"/>
    <w:rsid w:val="0019715B"/>
    <w:rsid w:val="00197568"/>
    <w:rsid w:val="001A049D"/>
    <w:rsid w:val="001A16D6"/>
    <w:rsid w:val="001A2C06"/>
    <w:rsid w:val="001A327D"/>
    <w:rsid w:val="001A4BC3"/>
    <w:rsid w:val="001A5210"/>
    <w:rsid w:val="001A61F9"/>
    <w:rsid w:val="001B0A04"/>
    <w:rsid w:val="001B31ED"/>
    <w:rsid w:val="001B55B8"/>
    <w:rsid w:val="001C0C10"/>
    <w:rsid w:val="001C0CAC"/>
    <w:rsid w:val="001C0FCF"/>
    <w:rsid w:val="001C24E0"/>
    <w:rsid w:val="001C31BD"/>
    <w:rsid w:val="001C4460"/>
    <w:rsid w:val="001C4D66"/>
    <w:rsid w:val="001C76BF"/>
    <w:rsid w:val="001C7C1E"/>
    <w:rsid w:val="001D305A"/>
    <w:rsid w:val="001D30A7"/>
    <w:rsid w:val="001D34B6"/>
    <w:rsid w:val="001D3741"/>
    <w:rsid w:val="001D3B71"/>
    <w:rsid w:val="001D4450"/>
    <w:rsid w:val="001E0C51"/>
    <w:rsid w:val="001E1555"/>
    <w:rsid w:val="001E23D8"/>
    <w:rsid w:val="001E38DF"/>
    <w:rsid w:val="001E39EC"/>
    <w:rsid w:val="001E3B31"/>
    <w:rsid w:val="001E56A8"/>
    <w:rsid w:val="001E6018"/>
    <w:rsid w:val="001E6546"/>
    <w:rsid w:val="001E656B"/>
    <w:rsid w:val="001E6881"/>
    <w:rsid w:val="001E75D6"/>
    <w:rsid w:val="001F1360"/>
    <w:rsid w:val="001F2004"/>
    <w:rsid w:val="001F35A1"/>
    <w:rsid w:val="001F5390"/>
    <w:rsid w:val="001F56D0"/>
    <w:rsid w:val="00202CF6"/>
    <w:rsid w:val="0020319B"/>
    <w:rsid w:val="00205B2E"/>
    <w:rsid w:val="0020616F"/>
    <w:rsid w:val="0020675C"/>
    <w:rsid w:val="0021161A"/>
    <w:rsid w:val="002132C7"/>
    <w:rsid w:val="00213533"/>
    <w:rsid w:val="0021509F"/>
    <w:rsid w:val="002150AE"/>
    <w:rsid w:val="0021536E"/>
    <w:rsid w:val="00215C4C"/>
    <w:rsid w:val="00217095"/>
    <w:rsid w:val="002178D6"/>
    <w:rsid w:val="002179C5"/>
    <w:rsid w:val="0022666D"/>
    <w:rsid w:val="00227543"/>
    <w:rsid w:val="002315A6"/>
    <w:rsid w:val="00233284"/>
    <w:rsid w:val="002338B5"/>
    <w:rsid w:val="00233E03"/>
    <w:rsid w:val="00234651"/>
    <w:rsid w:val="00234949"/>
    <w:rsid w:val="00234B45"/>
    <w:rsid w:val="00235E89"/>
    <w:rsid w:val="0023608A"/>
    <w:rsid w:val="00236C8E"/>
    <w:rsid w:val="00243AA3"/>
    <w:rsid w:val="0024434A"/>
    <w:rsid w:val="002446B7"/>
    <w:rsid w:val="00244C9C"/>
    <w:rsid w:val="002462D0"/>
    <w:rsid w:val="00246510"/>
    <w:rsid w:val="00247B8B"/>
    <w:rsid w:val="00251893"/>
    <w:rsid w:val="00251D02"/>
    <w:rsid w:val="00252DD6"/>
    <w:rsid w:val="00253B60"/>
    <w:rsid w:val="00254701"/>
    <w:rsid w:val="00257340"/>
    <w:rsid w:val="00257A76"/>
    <w:rsid w:val="00260BCA"/>
    <w:rsid w:val="0026168C"/>
    <w:rsid w:val="0026317C"/>
    <w:rsid w:val="00263ADE"/>
    <w:rsid w:val="00263B51"/>
    <w:rsid w:val="00263BB1"/>
    <w:rsid w:val="00263BC2"/>
    <w:rsid w:val="002645AA"/>
    <w:rsid w:val="002648C3"/>
    <w:rsid w:val="00264BC3"/>
    <w:rsid w:val="00265A18"/>
    <w:rsid w:val="00265B4F"/>
    <w:rsid w:val="0026694B"/>
    <w:rsid w:val="0026743C"/>
    <w:rsid w:val="00270063"/>
    <w:rsid w:val="00270E94"/>
    <w:rsid w:val="00271626"/>
    <w:rsid w:val="00271B9E"/>
    <w:rsid w:val="0027254E"/>
    <w:rsid w:val="0027330D"/>
    <w:rsid w:val="00274052"/>
    <w:rsid w:val="0027408A"/>
    <w:rsid w:val="00274A39"/>
    <w:rsid w:val="0027527D"/>
    <w:rsid w:val="00276C11"/>
    <w:rsid w:val="00276E97"/>
    <w:rsid w:val="00277AB2"/>
    <w:rsid w:val="00280251"/>
    <w:rsid w:val="00281258"/>
    <w:rsid w:val="002813B8"/>
    <w:rsid w:val="00281665"/>
    <w:rsid w:val="002818D0"/>
    <w:rsid w:val="002819B7"/>
    <w:rsid w:val="00281CBA"/>
    <w:rsid w:val="00281DED"/>
    <w:rsid w:val="002828C4"/>
    <w:rsid w:val="00282C66"/>
    <w:rsid w:val="00283AE3"/>
    <w:rsid w:val="00284692"/>
    <w:rsid w:val="0028507D"/>
    <w:rsid w:val="00287070"/>
    <w:rsid w:val="00287B5D"/>
    <w:rsid w:val="00287D3C"/>
    <w:rsid w:val="00287FC0"/>
    <w:rsid w:val="00292110"/>
    <w:rsid w:val="00293A78"/>
    <w:rsid w:val="002941E7"/>
    <w:rsid w:val="002949FB"/>
    <w:rsid w:val="00294D0F"/>
    <w:rsid w:val="00294ED3"/>
    <w:rsid w:val="00296ADA"/>
    <w:rsid w:val="00296D99"/>
    <w:rsid w:val="002971B6"/>
    <w:rsid w:val="00297859"/>
    <w:rsid w:val="00297E3E"/>
    <w:rsid w:val="00297E86"/>
    <w:rsid w:val="002A01B7"/>
    <w:rsid w:val="002A145A"/>
    <w:rsid w:val="002A28B4"/>
    <w:rsid w:val="002A3120"/>
    <w:rsid w:val="002A3AAD"/>
    <w:rsid w:val="002A3F7C"/>
    <w:rsid w:val="002A41A0"/>
    <w:rsid w:val="002A50E4"/>
    <w:rsid w:val="002A52D0"/>
    <w:rsid w:val="002A5AE1"/>
    <w:rsid w:val="002A6700"/>
    <w:rsid w:val="002A6772"/>
    <w:rsid w:val="002A67A2"/>
    <w:rsid w:val="002B0FA2"/>
    <w:rsid w:val="002B2C83"/>
    <w:rsid w:val="002B46A0"/>
    <w:rsid w:val="002B6B16"/>
    <w:rsid w:val="002B792E"/>
    <w:rsid w:val="002B7979"/>
    <w:rsid w:val="002C1DAF"/>
    <w:rsid w:val="002C3C39"/>
    <w:rsid w:val="002C4B2F"/>
    <w:rsid w:val="002C55FC"/>
    <w:rsid w:val="002C58F8"/>
    <w:rsid w:val="002C6A0D"/>
    <w:rsid w:val="002D0B5E"/>
    <w:rsid w:val="002D12E9"/>
    <w:rsid w:val="002D158F"/>
    <w:rsid w:val="002D2054"/>
    <w:rsid w:val="002D4193"/>
    <w:rsid w:val="002D4482"/>
    <w:rsid w:val="002D4DDC"/>
    <w:rsid w:val="002D4FD4"/>
    <w:rsid w:val="002D587F"/>
    <w:rsid w:val="002D61E0"/>
    <w:rsid w:val="002D6509"/>
    <w:rsid w:val="002D69E2"/>
    <w:rsid w:val="002D6EA9"/>
    <w:rsid w:val="002D755F"/>
    <w:rsid w:val="002D797F"/>
    <w:rsid w:val="002D7ABD"/>
    <w:rsid w:val="002E0EA0"/>
    <w:rsid w:val="002E1F81"/>
    <w:rsid w:val="002E2CF3"/>
    <w:rsid w:val="002E3075"/>
    <w:rsid w:val="002E3537"/>
    <w:rsid w:val="002E427D"/>
    <w:rsid w:val="002E4553"/>
    <w:rsid w:val="002E477E"/>
    <w:rsid w:val="002F0BF1"/>
    <w:rsid w:val="002F1983"/>
    <w:rsid w:val="002F28A3"/>
    <w:rsid w:val="002F3184"/>
    <w:rsid w:val="002F4AA7"/>
    <w:rsid w:val="002F56CF"/>
    <w:rsid w:val="002F5D06"/>
    <w:rsid w:val="002F5E58"/>
    <w:rsid w:val="002F5E70"/>
    <w:rsid w:val="002F634D"/>
    <w:rsid w:val="002F7874"/>
    <w:rsid w:val="002F7972"/>
    <w:rsid w:val="002F7EDE"/>
    <w:rsid w:val="00300022"/>
    <w:rsid w:val="003013E1"/>
    <w:rsid w:val="00301696"/>
    <w:rsid w:val="00303542"/>
    <w:rsid w:val="0030517D"/>
    <w:rsid w:val="00305A82"/>
    <w:rsid w:val="003066BE"/>
    <w:rsid w:val="003066CD"/>
    <w:rsid w:val="00310021"/>
    <w:rsid w:val="003102D7"/>
    <w:rsid w:val="0031293E"/>
    <w:rsid w:val="00312959"/>
    <w:rsid w:val="00316A51"/>
    <w:rsid w:val="00317DC4"/>
    <w:rsid w:val="0032160A"/>
    <w:rsid w:val="00326C3B"/>
    <w:rsid w:val="003275E7"/>
    <w:rsid w:val="00327F4E"/>
    <w:rsid w:val="00331BFB"/>
    <w:rsid w:val="003320C9"/>
    <w:rsid w:val="00332F38"/>
    <w:rsid w:val="00333470"/>
    <w:rsid w:val="00334BFE"/>
    <w:rsid w:val="003352A9"/>
    <w:rsid w:val="0033707D"/>
    <w:rsid w:val="003403E6"/>
    <w:rsid w:val="003414D2"/>
    <w:rsid w:val="003430FF"/>
    <w:rsid w:val="00343F05"/>
    <w:rsid w:val="0034407E"/>
    <w:rsid w:val="00344B17"/>
    <w:rsid w:val="00346273"/>
    <w:rsid w:val="00347D0F"/>
    <w:rsid w:val="00347DC9"/>
    <w:rsid w:val="00352D76"/>
    <w:rsid w:val="0035433D"/>
    <w:rsid w:val="00354490"/>
    <w:rsid w:val="0035451C"/>
    <w:rsid w:val="00355974"/>
    <w:rsid w:val="00356354"/>
    <w:rsid w:val="0035744B"/>
    <w:rsid w:val="003575E6"/>
    <w:rsid w:val="00360779"/>
    <w:rsid w:val="00361FB8"/>
    <w:rsid w:val="00363D4D"/>
    <w:rsid w:val="0036624B"/>
    <w:rsid w:val="00372349"/>
    <w:rsid w:val="0037278B"/>
    <w:rsid w:val="00372CA0"/>
    <w:rsid w:val="00372EDC"/>
    <w:rsid w:val="00373566"/>
    <w:rsid w:val="00374186"/>
    <w:rsid w:val="00377D7B"/>
    <w:rsid w:val="003805E4"/>
    <w:rsid w:val="003809E3"/>
    <w:rsid w:val="003814BC"/>
    <w:rsid w:val="00381816"/>
    <w:rsid w:val="00381C0F"/>
    <w:rsid w:val="00381D11"/>
    <w:rsid w:val="003823A6"/>
    <w:rsid w:val="0038385D"/>
    <w:rsid w:val="0038396E"/>
    <w:rsid w:val="00384342"/>
    <w:rsid w:val="00384DA0"/>
    <w:rsid w:val="003856D9"/>
    <w:rsid w:val="003859AF"/>
    <w:rsid w:val="00386856"/>
    <w:rsid w:val="0038699D"/>
    <w:rsid w:val="003901C4"/>
    <w:rsid w:val="00390E71"/>
    <w:rsid w:val="00392F18"/>
    <w:rsid w:val="00393156"/>
    <w:rsid w:val="00394EC5"/>
    <w:rsid w:val="003957B5"/>
    <w:rsid w:val="003958B1"/>
    <w:rsid w:val="00396176"/>
    <w:rsid w:val="00396536"/>
    <w:rsid w:val="00396F20"/>
    <w:rsid w:val="003A0891"/>
    <w:rsid w:val="003A0B2A"/>
    <w:rsid w:val="003A17A5"/>
    <w:rsid w:val="003A1916"/>
    <w:rsid w:val="003A27C5"/>
    <w:rsid w:val="003A310A"/>
    <w:rsid w:val="003A4BAA"/>
    <w:rsid w:val="003A6B7C"/>
    <w:rsid w:val="003B2323"/>
    <w:rsid w:val="003B2779"/>
    <w:rsid w:val="003B3CA0"/>
    <w:rsid w:val="003B4537"/>
    <w:rsid w:val="003B5F0D"/>
    <w:rsid w:val="003B77FB"/>
    <w:rsid w:val="003C2BFA"/>
    <w:rsid w:val="003C2E92"/>
    <w:rsid w:val="003C4305"/>
    <w:rsid w:val="003C6C6B"/>
    <w:rsid w:val="003C6F7C"/>
    <w:rsid w:val="003D1662"/>
    <w:rsid w:val="003D17E9"/>
    <w:rsid w:val="003D2435"/>
    <w:rsid w:val="003D2D77"/>
    <w:rsid w:val="003D36DC"/>
    <w:rsid w:val="003D3FF5"/>
    <w:rsid w:val="003D5005"/>
    <w:rsid w:val="003D5727"/>
    <w:rsid w:val="003D79C8"/>
    <w:rsid w:val="003D7F1A"/>
    <w:rsid w:val="003D7F6B"/>
    <w:rsid w:val="003E0FC3"/>
    <w:rsid w:val="003E12C4"/>
    <w:rsid w:val="003E2AC0"/>
    <w:rsid w:val="003E3C62"/>
    <w:rsid w:val="003E3D6D"/>
    <w:rsid w:val="003E3FBE"/>
    <w:rsid w:val="003E4614"/>
    <w:rsid w:val="003E47C3"/>
    <w:rsid w:val="003E488A"/>
    <w:rsid w:val="003E4DB0"/>
    <w:rsid w:val="003E51CB"/>
    <w:rsid w:val="003E5279"/>
    <w:rsid w:val="003E641C"/>
    <w:rsid w:val="003E72A6"/>
    <w:rsid w:val="003E7364"/>
    <w:rsid w:val="003F0028"/>
    <w:rsid w:val="003F12A9"/>
    <w:rsid w:val="003F17B2"/>
    <w:rsid w:val="003F1867"/>
    <w:rsid w:val="003F1884"/>
    <w:rsid w:val="003F1CDC"/>
    <w:rsid w:val="003F2073"/>
    <w:rsid w:val="003F2220"/>
    <w:rsid w:val="003F238D"/>
    <w:rsid w:val="003F5829"/>
    <w:rsid w:val="003F5A6C"/>
    <w:rsid w:val="00400BF5"/>
    <w:rsid w:val="0040434E"/>
    <w:rsid w:val="00405309"/>
    <w:rsid w:val="00405F25"/>
    <w:rsid w:val="00406516"/>
    <w:rsid w:val="00410923"/>
    <w:rsid w:val="0041142D"/>
    <w:rsid w:val="004116E8"/>
    <w:rsid w:val="00411B25"/>
    <w:rsid w:val="004134B6"/>
    <w:rsid w:val="004134FF"/>
    <w:rsid w:val="0041462C"/>
    <w:rsid w:val="00414AB5"/>
    <w:rsid w:val="00414F1C"/>
    <w:rsid w:val="0041528C"/>
    <w:rsid w:val="00420483"/>
    <w:rsid w:val="00421134"/>
    <w:rsid w:val="00421CD9"/>
    <w:rsid w:val="0042536A"/>
    <w:rsid w:val="00425596"/>
    <w:rsid w:val="00427719"/>
    <w:rsid w:val="00427905"/>
    <w:rsid w:val="004301F9"/>
    <w:rsid w:val="004305EE"/>
    <w:rsid w:val="00430746"/>
    <w:rsid w:val="00433BD5"/>
    <w:rsid w:val="00433EC0"/>
    <w:rsid w:val="0043432D"/>
    <w:rsid w:val="0043587D"/>
    <w:rsid w:val="004359BA"/>
    <w:rsid w:val="00436E67"/>
    <w:rsid w:val="0043714D"/>
    <w:rsid w:val="0043783E"/>
    <w:rsid w:val="00437D7A"/>
    <w:rsid w:val="00437FE4"/>
    <w:rsid w:val="004407D0"/>
    <w:rsid w:val="0044090B"/>
    <w:rsid w:val="00441092"/>
    <w:rsid w:val="004416D8"/>
    <w:rsid w:val="004428EF"/>
    <w:rsid w:val="0044350C"/>
    <w:rsid w:val="0044398E"/>
    <w:rsid w:val="00445AC7"/>
    <w:rsid w:val="004463DE"/>
    <w:rsid w:val="00446C41"/>
    <w:rsid w:val="00447FC2"/>
    <w:rsid w:val="004510C7"/>
    <w:rsid w:val="00452C7E"/>
    <w:rsid w:val="0045362C"/>
    <w:rsid w:val="00453ADB"/>
    <w:rsid w:val="00453EA1"/>
    <w:rsid w:val="00454539"/>
    <w:rsid w:val="00454681"/>
    <w:rsid w:val="00456629"/>
    <w:rsid w:val="00456EE4"/>
    <w:rsid w:val="0046017C"/>
    <w:rsid w:val="0046054E"/>
    <w:rsid w:val="00461195"/>
    <w:rsid w:val="00461E10"/>
    <w:rsid w:val="00463A33"/>
    <w:rsid w:val="0046402A"/>
    <w:rsid w:val="00464EF2"/>
    <w:rsid w:val="0046531D"/>
    <w:rsid w:val="004659E4"/>
    <w:rsid w:val="00466661"/>
    <w:rsid w:val="00467189"/>
    <w:rsid w:val="00471C84"/>
    <w:rsid w:val="00473AD0"/>
    <w:rsid w:val="0047408E"/>
    <w:rsid w:val="00474A92"/>
    <w:rsid w:val="00475560"/>
    <w:rsid w:val="00475E85"/>
    <w:rsid w:val="00475F0A"/>
    <w:rsid w:val="00476F1C"/>
    <w:rsid w:val="0048058B"/>
    <w:rsid w:val="0048078E"/>
    <w:rsid w:val="004820E5"/>
    <w:rsid w:val="004828D9"/>
    <w:rsid w:val="0048310E"/>
    <w:rsid w:val="00484F0F"/>
    <w:rsid w:val="00485A2C"/>
    <w:rsid w:val="0048671F"/>
    <w:rsid w:val="00486B5F"/>
    <w:rsid w:val="004919F6"/>
    <w:rsid w:val="00491A20"/>
    <w:rsid w:val="00491D51"/>
    <w:rsid w:val="004950DE"/>
    <w:rsid w:val="00495A2B"/>
    <w:rsid w:val="00495FA2"/>
    <w:rsid w:val="00495FB8"/>
    <w:rsid w:val="0049630D"/>
    <w:rsid w:val="004965EE"/>
    <w:rsid w:val="00497152"/>
    <w:rsid w:val="004A008D"/>
    <w:rsid w:val="004A2324"/>
    <w:rsid w:val="004A3777"/>
    <w:rsid w:val="004A3F16"/>
    <w:rsid w:val="004A44C9"/>
    <w:rsid w:val="004A4611"/>
    <w:rsid w:val="004A464E"/>
    <w:rsid w:val="004A541B"/>
    <w:rsid w:val="004A6663"/>
    <w:rsid w:val="004A6E9E"/>
    <w:rsid w:val="004A743A"/>
    <w:rsid w:val="004B0303"/>
    <w:rsid w:val="004B0D5B"/>
    <w:rsid w:val="004B0D91"/>
    <w:rsid w:val="004B145A"/>
    <w:rsid w:val="004B3433"/>
    <w:rsid w:val="004B469D"/>
    <w:rsid w:val="004B4988"/>
    <w:rsid w:val="004B4998"/>
    <w:rsid w:val="004B6670"/>
    <w:rsid w:val="004B6EFB"/>
    <w:rsid w:val="004B7191"/>
    <w:rsid w:val="004B7343"/>
    <w:rsid w:val="004B76A5"/>
    <w:rsid w:val="004B7944"/>
    <w:rsid w:val="004C17FF"/>
    <w:rsid w:val="004C2118"/>
    <w:rsid w:val="004C3F2B"/>
    <w:rsid w:val="004C5A08"/>
    <w:rsid w:val="004C6D14"/>
    <w:rsid w:val="004C7B95"/>
    <w:rsid w:val="004C7BB0"/>
    <w:rsid w:val="004D025A"/>
    <w:rsid w:val="004D205C"/>
    <w:rsid w:val="004D305B"/>
    <w:rsid w:val="004D45A6"/>
    <w:rsid w:val="004D5E0D"/>
    <w:rsid w:val="004D6183"/>
    <w:rsid w:val="004D669C"/>
    <w:rsid w:val="004D7A55"/>
    <w:rsid w:val="004E0935"/>
    <w:rsid w:val="004E10ED"/>
    <w:rsid w:val="004E13AB"/>
    <w:rsid w:val="004E2491"/>
    <w:rsid w:val="004E2868"/>
    <w:rsid w:val="004E329F"/>
    <w:rsid w:val="004E6F40"/>
    <w:rsid w:val="004E7359"/>
    <w:rsid w:val="004E7485"/>
    <w:rsid w:val="004E78D2"/>
    <w:rsid w:val="004E7C74"/>
    <w:rsid w:val="004E7EF1"/>
    <w:rsid w:val="004F133F"/>
    <w:rsid w:val="004F1532"/>
    <w:rsid w:val="004F2485"/>
    <w:rsid w:val="004F2C88"/>
    <w:rsid w:val="004F501E"/>
    <w:rsid w:val="004F5DDA"/>
    <w:rsid w:val="004F78A8"/>
    <w:rsid w:val="004F7C4A"/>
    <w:rsid w:val="005005C0"/>
    <w:rsid w:val="005008E5"/>
    <w:rsid w:val="00500EA4"/>
    <w:rsid w:val="00501E88"/>
    <w:rsid w:val="00502BDF"/>
    <w:rsid w:val="005041AB"/>
    <w:rsid w:val="00505956"/>
    <w:rsid w:val="00507AB6"/>
    <w:rsid w:val="00511AFA"/>
    <w:rsid w:val="00514986"/>
    <w:rsid w:val="00515E57"/>
    <w:rsid w:val="00515FCA"/>
    <w:rsid w:val="005167D3"/>
    <w:rsid w:val="005218A7"/>
    <w:rsid w:val="005219FC"/>
    <w:rsid w:val="005227AC"/>
    <w:rsid w:val="00522F1A"/>
    <w:rsid w:val="0052314E"/>
    <w:rsid w:val="00524463"/>
    <w:rsid w:val="00524FA6"/>
    <w:rsid w:val="005270CE"/>
    <w:rsid w:val="005279DF"/>
    <w:rsid w:val="005301E1"/>
    <w:rsid w:val="00530B08"/>
    <w:rsid w:val="00530F84"/>
    <w:rsid w:val="0053179E"/>
    <w:rsid w:val="005323C2"/>
    <w:rsid w:val="00532555"/>
    <w:rsid w:val="00532E80"/>
    <w:rsid w:val="005334AB"/>
    <w:rsid w:val="0053357C"/>
    <w:rsid w:val="00533C9C"/>
    <w:rsid w:val="005348A8"/>
    <w:rsid w:val="00534FDE"/>
    <w:rsid w:val="00535A95"/>
    <w:rsid w:val="00535F7A"/>
    <w:rsid w:val="00536766"/>
    <w:rsid w:val="005375FA"/>
    <w:rsid w:val="0053769F"/>
    <w:rsid w:val="00537F91"/>
    <w:rsid w:val="005403EA"/>
    <w:rsid w:val="00541F99"/>
    <w:rsid w:val="00542B1D"/>
    <w:rsid w:val="0054458B"/>
    <w:rsid w:val="0054561C"/>
    <w:rsid w:val="005467CD"/>
    <w:rsid w:val="00547086"/>
    <w:rsid w:val="005471B0"/>
    <w:rsid w:val="00550430"/>
    <w:rsid w:val="005508C1"/>
    <w:rsid w:val="005522B8"/>
    <w:rsid w:val="00552DB0"/>
    <w:rsid w:val="00552EE4"/>
    <w:rsid w:val="00553A5F"/>
    <w:rsid w:val="00553FED"/>
    <w:rsid w:val="00554BD9"/>
    <w:rsid w:val="00555372"/>
    <w:rsid w:val="005563FC"/>
    <w:rsid w:val="00557ACA"/>
    <w:rsid w:val="005604C3"/>
    <w:rsid w:val="00560902"/>
    <w:rsid w:val="00560D7E"/>
    <w:rsid w:val="00561815"/>
    <w:rsid w:val="005639AB"/>
    <w:rsid w:val="00563FE3"/>
    <w:rsid w:val="005640CA"/>
    <w:rsid w:val="00565B92"/>
    <w:rsid w:val="0056605B"/>
    <w:rsid w:val="00566AEE"/>
    <w:rsid w:val="00567FAC"/>
    <w:rsid w:val="00571D8F"/>
    <w:rsid w:val="00574B2A"/>
    <w:rsid w:val="00576CF1"/>
    <w:rsid w:val="00576E88"/>
    <w:rsid w:val="00580043"/>
    <w:rsid w:val="00580D5F"/>
    <w:rsid w:val="00581D99"/>
    <w:rsid w:val="0058312A"/>
    <w:rsid w:val="00586B9A"/>
    <w:rsid w:val="00587B4D"/>
    <w:rsid w:val="00587C53"/>
    <w:rsid w:val="00590626"/>
    <w:rsid w:val="00590BDB"/>
    <w:rsid w:val="0059141A"/>
    <w:rsid w:val="005916B1"/>
    <w:rsid w:val="005920EE"/>
    <w:rsid w:val="0059262C"/>
    <w:rsid w:val="005939FF"/>
    <w:rsid w:val="00593B8E"/>
    <w:rsid w:val="005946BF"/>
    <w:rsid w:val="00595265"/>
    <w:rsid w:val="00595E08"/>
    <w:rsid w:val="005962BE"/>
    <w:rsid w:val="005966EC"/>
    <w:rsid w:val="00596AC3"/>
    <w:rsid w:val="00596FCD"/>
    <w:rsid w:val="00597C0E"/>
    <w:rsid w:val="005A0436"/>
    <w:rsid w:val="005A1167"/>
    <w:rsid w:val="005A52F2"/>
    <w:rsid w:val="005A532D"/>
    <w:rsid w:val="005A5EDD"/>
    <w:rsid w:val="005A7EC3"/>
    <w:rsid w:val="005B1901"/>
    <w:rsid w:val="005B2EC0"/>
    <w:rsid w:val="005B30A8"/>
    <w:rsid w:val="005B3E9B"/>
    <w:rsid w:val="005B5073"/>
    <w:rsid w:val="005B572B"/>
    <w:rsid w:val="005B6CD2"/>
    <w:rsid w:val="005B7076"/>
    <w:rsid w:val="005C0B6C"/>
    <w:rsid w:val="005C0C07"/>
    <w:rsid w:val="005C0DB8"/>
    <w:rsid w:val="005C0E4E"/>
    <w:rsid w:val="005C1A7B"/>
    <w:rsid w:val="005C26DD"/>
    <w:rsid w:val="005C307F"/>
    <w:rsid w:val="005C342B"/>
    <w:rsid w:val="005C357A"/>
    <w:rsid w:val="005C3604"/>
    <w:rsid w:val="005C42E5"/>
    <w:rsid w:val="005C7961"/>
    <w:rsid w:val="005C7BA1"/>
    <w:rsid w:val="005D02BF"/>
    <w:rsid w:val="005D0625"/>
    <w:rsid w:val="005D1004"/>
    <w:rsid w:val="005D12A1"/>
    <w:rsid w:val="005D30C4"/>
    <w:rsid w:val="005D3F87"/>
    <w:rsid w:val="005D41B3"/>
    <w:rsid w:val="005D436B"/>
    <w:rsid w:val="005D5659"/>
    <w:rsid w:val="005D58CA"/>
    <w:rsid w:val="005D5AC6"/>
    <w:rsid w:val="005D5D5C"/>
    <w:rsid w:val="005D61B5"/>
    <w:rsid w:val="005E153A"/>
    <w:rsid w:val="005E16FC"/>
    <w:rsid w:val="005E554C"/>
    <w:rsid w:val="005E636C"/>
    <w:rsid w:val="005F0499"/>
    <w:rsid w:val="005F0C83"/>
    <w:rsid w:val="005F317A"/>
    <w:rsid w:val="005F3B1B"/>
    <w:rsid w:val="005F43EC"/>
    <w:rsid w:val="005F5108"/>
    <w:rsid w:val="005F632A"/>
    <w:rsid w:val="005F7629"/>
    <w:rsid w:val="0060013C"/>
    <w:rsid w:val="0060026F"/>
    <w:rsid w:val="006026E4"/>
    <w:rsid w:val="006077CC"/>
    <w:rsid w:val="0061318E"/>
    <w:rsid w:val="00613330"/>
    <w:rsid w:val="00614811"/>
    <w:rsid w:val="00616E21"/>
    <w:rsid w:val="00617260"/>
    <w:rsid w:val="006218E6"/>
    <w:rsid w:val="0062245B"/>
    <w:rsid w:val="006225A5"/>
    <w:rsid w:val="00622C00"/>
    <w:rsid w:val="00622E01"/>
    <w:rsid w:val="00623818"/>
    <w:rsid w:val="006238B2"/>
    <w:rsid w:val="00623C14"/>
    <w:rsid w:val="006251D6"/>
    <w:rsid w:val="00625DC1"/>
    <w:rsid w:val="006277D1"/>
    <w:rsid w:val="00632AE3"/>
    <w:rsid w:val="006336BA"/>
    <w:rsid w:val="00633C7F"/>
    <w:rsid w:val="0063759C"/>
    <w:rsid w:val="00640CB7"/>
    <w:rsid w:val="00640D5C"/>
    <w:rsid w:val="006419A0"/>
    <w:rsid w:val="00642992"/>
    <w:rsid w:val="00642F96"/>
    <w:rsid w:val="006442FD"/>
    <w:rsid w:val="00644940"/>
    <w:rsid w:val="00644956"/>
    <w:rsid w:val="0064584B"/>
    <w:rsid w:val="0065083D"/>
    <w:rsid w:val="00651C80"/>
    <w:rsid w:val="00652797"/>
    <w:rsid w:val="00654FFC"/>
    <w:rsid w:val="00656443"/>
    <w:rsid w:val="006602EF"/>
    <w:rsid w:val="006615A8"/>
    <w:rsid w:val="006700DA"/>
    <w:rsid w:val="00671814"/>
    <w:rsid w:val="00671D2D"/>
    <w:rsid w:val="00671D79"/>
    <w:rsid w:val="00671D82"/>
    <w:rsid w:val="00671E8F"/>
    <w:rsid w:val="006723B5"/>
    <w:rsid w:val="00674300"/>
    <w:rsid w:val="00674C59"/>
    <w:rsid w:val="00676B99"/>
    <w:rsid w:val="00680935"/>
    <w:rsid w:val="00681DAB"/>
    <w:rsid w:val="00682762"/>
    <w:rsid w:val="00682A77"/>
    <w:rsid w:val="00682E76"/>
    <w:rsid w:val="00683BB4"/>
    <w:rsid w:val="00684A9F"/>
    <w:rsid w:val="00684B85"/>
    <w:rsid w:val="00684EED"/>
    <w:rsid w:val="00686E5D"/>
    <w:rsid w:val="00690FEA"/>
    <w:rsid w:val="00692515"/>
    <w:rsid w:val="0069285D"/>
    <w:rsid w:val="006933D5"/>
    <w:rsid w:val="006933E6"/>
    <w:rsid w:val="00694A19"/>
    <w:rsid w:val="0069613D"/>
    <w:rsid w:val="0069707B"/>
    <w:rsid w:val="00697FE3"/>
    <w:rsid w:val="006A0863"/>
    <w:rsid w:val="006A0927"/>
    <w:rsid w:val="006A0987"/>
    <w:rsid w:val="006A15D5"/>
    <w:rsid w:val="006A2324"/>
    <w:rsid w:val="006A2A15"/>
    <w:rsid w:val="006A332D"/>
    <w:rsid w:val="006A459F"/>
    <w:rsid w:val="006A46BE"/>
    <w:rsid w:val="006A4E5A"/>
    <w:rsid w:val="006A5E2A"/>
    <w:rsid w:val="006A6E4D"/>
    <w:rsid w:val="006A7296"/>
    <w:rsid w:val="006A752A"/>
    <w:rsid w:val="006B0FC7"/>
    <w:rsid w:val="006B1CBF"/>
    <w:rsid w:val="006B3BF4"/>
    <w:rsid w:val="006B48F4"/>
    <w:rsid w:val="006B560D"/>
    <w:rsid w:val="006B60F6"/>
    <w:rsid w:val="006B7FD7"/>
    <w:rsid w:val="006C12C1"/>
    <w:rsid w:val="006C17E4"/>
    <w:rsid w:val="006C1B1D"/>
    <w:rsid w:val="006C216D"/>
    <w:rsid w:val="006C2C0D"/>
    <w:rsid w:val="006C2FD6"/>
    <w:rsid w:val="006C3FF4"/>
    <w:rsid w:val="006C6486"/>
    <w:rsid w:val="006D0BE8"/>
    <w:rsid w:val="006D158F"/>
    <w:rsid w:val="006D25F4"/>
    <w:rsid w:val="006D2721"/>
    <w:rsid w:val="006D2E15"/>
    <w:rsid w:val="006D3B3F"/>
    <w:rsid w:val="006D5F33"/>
    <w:rsid w:val="006D6DDB"/>
    <w:rsid w:val="006D74C5"/>
    <w:rsid w:val="006E02E0"/>
    <w:rsid w:val="006E0E6A"/>
    <w:rsid w:val="006E322F"/>
    <w:rsid w:val="006E3F15"/>
    <w:rsid w:val="006E459A"/>
    <w:rsid w:val="006E4BE4"/>
    <w:rsid w:val="006E5B52"/>
    <w:rsid w:val="006E5DF1"/>
    <w:rsid w:val="006E6250"/>
    <w:rsid w:val="006E72D8"/>
    <w:rsid w:val="006F1A9F"/>
    <w:rsid w:val="006F34E6"/>
    <w:rsid w:val="006F43CF"/>
    <w:rsid w:val="006F4BF8"/>
    <w:rsid w:val="006F504A"/>
    <w:rsid w:val="006F5B51"/>
    <w:rsid w:val="006F6996"/>
    <w:rsid w:val="00700ED8"/>
    <w:rsid w:val="007010C3"/>
    <w:rsid w:val="007015AF"/>
    <w:rsid w:val="007018C8"/>
    <w:rsid w:val="00704A8D"/>
    <w:rsid w:val="0070523E"/>
    <w:rsid w:val="00706284"/>
    <w:rsid w:val="0070690A"/>
    <w:rsid w:val="00706920"/>
    <w:rsid w:val="00707470"/>
    <w:rsid w:val="00711243"/>
    <w:rsid w:val="00714066"/>
    <w:rsid w:val="007142B4"/>
    <w:rsid w:val="00716DD5"/>
    <w:rsid w:val="0071752C"/>
    <w:rsid w:val="00720D25"/>
    <w:rsid w:val="00721249"/>
    <w:rsid w:val="00722ADD"/>
    <w:rsid w:val="007232AD"/>
    <w:rsid w:val="007239D0"/>
    <w:rsid w:val="00724724"/>
    <w:rsid w:val="00726570"/>
    <w:rsid w:val="00726CD1"/>
    <w:rsid w:val="007270FC"/>
    <w:rsid w:val="00730091"/>
    <w:rsid w:val="00730AA0"/>
    <w:rsid w:val="00730D61"/>
    <w:rsid w:val="00732B4F"/>
    <w:rsid w:val="00732FC8"/>
    <w:rsid w:val="007349BB"/>
    <w:rsid w:val="00734C41"/>
    <w:rsid w:val="0073566C"/>
    <w:rsid w:val="0073606D"/>
    <w:rsid w:val="007360F8"/>
    <w:rsid w:val="00737A71"/>
    <w:rsid w:val="00737D65"/>
    <w:rsid w:val="00742289"/>
    <w:rsid w:val="00742610"/>
    <w:rsid w:val="0074448F"/>
    <w:rsid w:val="00745726"/>
    <w:rsid w:val="007466B3"/>
    <w:rsid w:val="007476D1"/>
    <w:rsid w:val="0074777B"/>
    <w:rsid w:val="00747F39"/>
    <w:rsid w:val="0075184E"/>
    <w:rsid w:val="00751C1A"/>
    <w:rsid w:val="00751EFE"/>
    <w:rsid w:val="00754FF9"/>
    <w:rsid w:val="007553F5"/>
    <w:rsid w:val="007555D3"/>
    <w:rsid w:val="00755A14"/>
    <w:rsid w:val="00756012"/>
    <w:rsid w:val="007566B4"/>
    <w:rsid w:val="007606C3"/>
    <w:rsid w:val="00761024"/>
    <w:rsid w:val="00761360"/>
    <w:rsid w:val="00761AE4"/>
    <w:rsid w:val="00764CD0"/>
    <w:rsid w:val="00766E26"/>
    <w:rsid w:val="00767035"/>
    <w:rsid w:val="00770469"/>
    <w:rsid w:val="00771F94"/>
    <w:rsid w:val="007736BF"/>
    <w:rsid w:val="00774878"/>
    <w:rsid w:val="00775374"/>
    <w:rsid w:val="007767FC"/>
    <w:rsid w:val="00780A6C"/>
    <w:rsid w:val="00780F7D"/>
    <w:rsid w:val="0078140A"/>
    <w:rsid w:val="00781F3A"/>
    <w:rsid w:val="00782CDD"/>
    <w:rsid w:val="007835A0"/>
    <w:rsid w:val="00784E77"/>
    <w:rsid w:val="00785B22"/>
    <w:rsid w:val="00785B4E"/>
    <w:rsid w:val="00790CF7"/>
    <w:rsid w:val="00791D78"/>
    <w:rsid w:val="007924FD"/>
    <w:rsid w:val="00792D55"/>
    <w:rsid w:val="00792F17"/>
    <w:rsid w:val="0079305A"/>
    <w:rsid w:val="007932BC"/>
    <w:rsid w:val="00793A08"/>
    <w:rsid w:val="007942B7"/>
    <w:rsid w:val="00794AFB"/>
    <w:rsid w:val="00794C30"/>
    <w:rsid w:val="0079548F"/>
    <w:rsid w:val="00796616"/>
    <w:rsid w:val="00796A10"/>
    <w:rsid w:val="007975F2"/>
    <w:rsid w:val="00797E26"/>
    <w:rsid w:val="007A079A"/>
    <w:rsid w:val="007A08CC"/>
    <w:rsid w:val="007A40A1"/>
    <w:rsid w:val="007A6591"/>
    <w:rsid w:val="007A7795"/>
    <w:rsid w:val="007B0538"/>
    <w:rsid w:val="007B0A5E"/>
    <w:rsid w:val="007B0CDC"/>
    <w:rsid w:val="007B1689"/>
    <w:rsid w:val="007B24E0"/>
    <w:rsid w:val="007B2BD4"/>
    <w:rsid w:val="007B3B25"/>
    <w:rsid w:val="007B3D54"/>
    <w:rsid w:val="007B4E1B"/>
    <w:rsid w:val="007B7DAF"/>
    <w:rsid w:val="007C0005"/>
    <w:rsid w:val="007C037A"/>
    <w:rsid w:val="007C1A1B"/>
    <w:rsid w:val="007C1E28"/>
    <w:rsid w:val="007C40D7"/>
    <w:rsid w:val="007C503D"/>
    <w:rsid w:val="007C656F"/>
    <w:rsid w:val="007C6886"/>
    <w:rsid w:val="007C6A9D"/>
    <w:rsid w:val="007C72E3"/>
    <w:rsid w:val="007C7D6C"/>
    <w:rsid w:val="007D07BD"/>
    <w:rsid w:val="007D1D57"/>
    <w:rsid w:val="007D3CDC"/>
    <w:rsid w:val="007D501A"/>
    <w:rsid w:val="007D5123"/>
    <w:rsid w:val="007D7786"/>
    <w:rsid w:val="007D7C09"/>
    <w:rsid w:val="007E037A"/>
    <w:rsid w:val="007E19C9"/>
    <w:rsid w:val="007E4A7B"/>
    <w:rsid w:val="007E590A"/>
    <w:rsid w:val="007E69B3"/>
    <w:rsid w:val="007E6C8A"/>
    <w:rsid w:val="007E6D64"/>
    <w:rsid w:val="007F027F"/>
    <w:rsid w:val="007F3157"/>
    <w:rsid w:val="007F4518"/>
    <w:rsid w:val="007F4C61"/>
    <w:rsid w:val="007F5DAA"/>
    <w:rsid w:val="007F6629"/>
    <w:rsid w:val="007F7BDF"/>
    <w:rsid w:val="007F7D0D"/>
    <w:rsid w:val="007F7E0E"/>
    <w:rsid w:val="008031CA"/>
    <w:rsid w:val="00803E1A"/>
    <w:rsid w:val="00805F1F"/>
    <w:rsid w:val="008063C1"/>
    <w:rsid w:val="008066E2"/>
    <w:rsid w:val="00811442"/>
    <w:rsid w:val="008119FA"/>
    <w:rsid w:val="00814CBC"/>
    <w:rsid w:val="00815D9A"/>
    <w:rsid w:val="0081609B"/>
    <w:rsid w:val="00820CB1"/>
    <w:rsid w:val="00820EF7"/>
    <w:rsid w:val="008219FD"/>
    <w:rsid w:val="00822560"/>
    <w:rsid w:val="00822C88"/>
    <w:rsid w:val="00824A32"/>
    <w:rsid w:val="008253F0"/>
    <w:rsid w:val="0082734E"/>
    <w:rsid w:val="008309B6"/>
    <w:rsid w:val="00831F0D"/>
    <w:rsid w:val="0083205F"/>
    <w:rsid w:val="0083218B"/>
    <w:rsid w:val="00832766"/>
    <w:rsid w:val="008333EA"/>
    <w:rsid w:val="0083460F"/>
    <w:rsid w:val="00835364"/>
    <w:rsid w:val="008354F5"/>
    <w:rsid w:val="008371D8"/>
    <w:rsid w:val="008418E1"/>
    <w:rsid w:val="008427C2"/>
    <w:rsid w:val="00842A64"/>
    <w:rsid w:val="00842D94"/>
    <w:rsid w:val="008435C3"/>
    <w:rsid w:val="00844398"/>
    <w:rsid w:val="00844607"/>
    <w:rsid w:val="00845A09"/>
    <w:rsid w:val="00845F0C"/>
    <w:rsid w:val="00847A4F"/>
    <w:rsid w:val="00851810"/>
    <w:rsid w:val="00852948"/>
    <w:rsid w:val="00852AF4"/>
    <w:rsid w:val="00852E03"/>
    <w:rsid w:val="008540F7"/>
    <w:rsid w:val="008561A0"/>
    <w:rsid w:val="00856226"/>
    <w:rsid w:val="00857558"/>
    <w:rsid w:val="008576F6"/>
    <w:rsid w:val="00860A9D"/>
    <w:rsid w:val="008613CA"/>
    <w:rsid w:val="0086147C"/>
    <w:rsid w:val="00861524"/>
    <w:rsid w:val="00861BE1"/>
    <w:rsid w:val="00862EEA"/>
    <w:rsid w:val="008642A6"/>
    <w:rsid w:val="008664D3"/>
    <w:rsid w:val="0086704F"/>
    <w:rsid w:val="00867D7F"/>
    <w:rsid w:val="008703C8"/>
    <w:rsid w:val="00870DA0"/>
    <w:rsid w:val="00871F52"/>
    <w:rsid w:val="0087230E"/>
    <w:rsid w:val="00872FFE"/>
    <w:rsid w:val="0087364F"/>
    <w:rsid w:val="00873BCA"/>
    <w:rsid w:val="00874D4C"/>
    <w:rsid w:val="00875442"/>
    <w:rsid w:val="00876C3A"/>
    <w:rsid w:val="00876ED3"/>
    <w:rsid w:val="00876EDA"/>
    <w:rsid w:val="00877354"/>
    <w:rsid w:val="0088145A"/>
    <w:rsid w:val="00882C94"/>
    <w:rsid w:val="00882E0A"/>
    <w:rsid w:val="00883994"/>
    <w:rsid w:val="00885282"/>
    <w:rsid w:val="0088533F"/>
    <w:rsid w:val="00885774"/>
    <w:rsid w:val="00885A92"/>
    <w:rsid w:val="00886242"/>
    <w:rsid w:val="00886E85"/>
    <w:rsid w:val="00887342"/>
    <w:rsid w:val="00887C58"/>
    <w:rsid w:val="00892E01"/>
    <w:rsid w:val="00893EF0"/>
    <w:rsid w:val="00896138"/>
    <w:rsid w:val="00896467"/>
    <w:rsid w:val="008969A3"/>
    <w:rsid w:val="008972D4"/>
    <w:rsid w:val="00897313"/>
    <w:rsid w:val="00897E25"/>
    <w:rsid w:val="008A08DC"/>
    <w:rsid w:val="008A1CF4"/>
    <w:rsid w:val="008A2C52"/>
    <w:rsid w:val="008A2C61"/>
    <w:rsid w:val="008A36BD"/>
    <w:rsid w:val="008A5680"/>
    <w:rsid w:val="008A6B64"/>
    <w:rsid w:val="008A7568"/>
    <w:rsid w:val="008A77CA"/>
    <w:rsid w:val="008B1361"/>
    <w:rsid w:val="008B1CB1"/>
    <w:rsid w:val="008B2460"/>
    <w:rsid w:val="008B4EF4"/>
    <w:rsid w:val="008B509F"/>
    <w:rsid w:val="008B6E1E"/>
    <w:rsid w:val="008B6FA8"/>
    <w:rsid w:val="008C3C54"/>
    <w:rsid w:val="008C4562"/>
    <w:rsid w:val="008C4EA9"/>
    <w:rsid w:val="008C6819"/>
    <w:rsid w:val="008C74AE"/>
    <w:rsid w:val="008C7D0C"/>
    <w:rsid w:val="008C7D46"/>
    <w:rsid w:val="008D0393"/>
    <w:rsid w:val="008D3095"/>
    <w:rsid w:val="008D42D3"/>
    <w:rsid w:val="008D471B"/>
    <w:rsid w:val="008D53A1"/>
    <w:rsid w:val="008D5972"/>
    <w:rsid w:val="008D7534"/>
    <w:rsid w:val="008E0DC8"/>
    <w:rsid w:val="008E2E4B"/>
    <w:rsid w:val="008E2FCB"/>
    <w:rsid w:val="008E4A0F"/>
    <w:rsid w:val="008E4A4A"/>
    <w:rsid w:val="008F0E98"/>
    <w:rsid w:val="008F2378"/>
    <w:rsid w:val="008F295C"/>
    <w:rsid w:val="008F2F9B"/>
    <w:rsid w:val="008F3359"/>
    <w:rsid w:val="008F384C"/>
    <w:rsid w:val="008F3BCB"/>
    <w:rsid w:val="008F44F4"/>
    <w:rsid w:val="008F636D"/>
    <w:rsid w:val="008F6631"/>
    <w:rsid w:val="008F73C2"/>
    <w:rsid w:val="008F77FF"/>
    <w:rsid w:val="008F7A0A"/>
    <w:rsid w:val="008F7A51"/>
    <w:rsid w:val="00902234"/>
    <w:rsid w:val="00902EA7"/>
    <w:rsid w:val="0090357B"/>
    <w:rsid w:val="00903757"/>
    <w:rsid w:val="00910A2E"/>
    <w:rsid w:val="00911325"/>
    <w:rsid w:val="00911CA9"/>
    <w:rsid w:val="009132C7"/>
    <w:rsid w:val="009141E2"/>
    <w:rsid w:val="0091437A"/>
    <w:rsid w:val="00914BB5"/>
    <w:rsid w:val="009150E6"/>
    <w:rsid w:val="0091615F"/>
    <w:rsid w:val="009161F9"/>
    <w:rsid w:val="00916EAE"/>
    <w:rsid w:val="009174D6"/>
    <w:rsid w:val="00917FA4"/>
    <w:rsid w:val="00920646"/>
    <w:rsid w:val="009221B6"/>
    <w:rsid w:val="00922E15"/>
    <w:rsid w:val="00923085"/>
    <w:rsid w:val="00925719"/>
    <w:rsid w:val="00925A52"/>
    <w:rsid w:val="00925FE6"/>
    <w:rsid w:val="0092632E"/>
    <w:rsid w:val="00926410"/>
    <w:rsid w:val="00926589"/>
    <w:rsid w:val="00932FCA"/>
    <w:rsid w:val="00933791"/>
    <w:rsid w:val="00933B7F"/>
    <w:rsid w:val="00935337"/>
    <w:rsid w:val="009354D3"/>
    <w:rsid w:val="009360C6"/>
    <w:rsid w:val="0093697D"/>
    <w:rsid w:val="00936A70"/>
    <w:rsid w:val="0093707C"/>
    <w:rsid w:val="00937200"/>
    <w:rsid w:val="009373F8"/>
    <w:rsid w:val="0093789A"/>
    <w:rsid w:val="009426E1"/>
    <w:rsid w:val="00943230"/>
    <w:rsid w:val="00944525"/>
    <w:rsid w:val="00944E9F"/>
    <w:rsid w:val="00950093"/>
    <w:rsid w:val="00950C40"/>
    <w:rsid w:val="00951274"/>
    <w:rsid w:val="00951BDA"/>
    <w:rsid w:val="00953A9C"/>
    <w:rsid w:val="00953D93"/>
    <w:rsid w:val="00953F8C"/>
    <w:rsid w:val="0095421E"/>
    <w:rsid w:val="00954B8B"/>
    <w:rsid w:val="0095649C"/>
    <w:rsid w:val="00956A59"/>
    <w:rsid w:val="00957013"/>
    <w:rsid w:val="0096132B"/>
    <w:rsid w:val="00962C31"/>
    <w:rsid w:val="00962D1B"/>
    <w:rsid w:val="009644DB"/>
    <w:rsid w:val="0096474E"/>
    <w:rsid w:val="0096639A"/>
    <w:rsid w:val="00970E6D"/>
    <w:rsid w:val="009716A7"/>
    <w:rsid w:val="0097207E"/>
    <w:rsid w:val="009733C5"/>
    <w:rsid w:val="00974122"/>
    <w:rsid w:val="0097467F"/>
    <w:rsid w:val="009755D7"/>
    <w:rsid w:val="0098031E"/>
    <w:rsid w:val="00981191"/>
    <w:rsid w:val="009815FC"/>
    <w:rsid w:val="0098163A"/>
    <w:rsid w:val="009821DE"/>
    <w:rsid w:val="009825E7"/>
    <w:rsid w:val="00982FB2"/>
    <w:rsid w:val="0098546A"/>
    <w:rsid w:val="00985E09"/>
    <w:rsid w:val="0098637C"/>
    <w:rsid w:val="0099035E"/>
    <w:rsid w:val="00990AF7"/>
    <w:rsid w:val="00990E60"/>
    <w:rsid w:val="009911E0"/>
    <w:rsid w:val="009929C2"/>
    <w:rsid w:val="00994329"/>
    <w:rsid w:val="00994C9D"/>
    <w:rsid w:val="00995BFA"/>
    <w:rsid w:val="00997823"/>
    <w:rsid w:val="00997999"/>
    <w:rsid w:val="00997FB0"/>
    <w:rsid w:val="009A0199"/>
    <w:rsid w:val="009A0268"/>
    <w:rsid w:val="009A1CDC"/>
    <w:rsid w:val="009A2EE7"/>
    <w:rsid w:val="009A4B3B"/>
    <w:rsid w:val="009A6106"/>
    <w:rsid w:val="009A617D"/>
    <w:rsid w:val="009A692F"/>
    <w:rsid w:val="009A7375"/>
    <w:rsid w:val="009B1ABD"/>
    <w:rsid w:val="009B29E0"/>
    <w:rsid w:val="009B31E7"/>
    <w:rsid w:val="009B36AE"/>
    <w:rsid w:val="009B4BCB"/>
    <w:rsid w:val="009B4F85"/>
    <w:rsid w:val="009B62BE"/>
    <w:rsid w:val="009C09EC"/>
    <w:rsid w:val="009C0DFC"/>
    <w:rsid w:val="009C1A67"/>
    <w:rsid w:val="009C1B9B"/>
    <w:rsid w:val="009C1FF8"/>
    <w:rsid w:val="009C5B4E"/>
    <w:rsid w:val="009C6EBE"/>
    <w:rsid w:val="009D0CF0"/>
    <w:rsid w:val="009D0FC4"/>
    <w:rsid w:val="009D2846"/>
    <w:rsid w:val="009D311E"/>
    <w:rsid w:val="009D3BC0"/>
    <w:rsid w:val="009D52B4"/>
    <w:rsid w:val="009D7207"/>
    <w:rsid w:val="009E0B17"/>
    <w:rsid w:val="009E1442"/>
    <w:rsid w:val="009E1B28"/>
    <w:rsid w:val="009E2775"/>
    <w:rsid w:val="009E3977"/>
    <w:rsid w:val="009E48E6"/>
    <w:rsid w:val="009E4AEB"/>
    <w:rsid w:val="009E66BC"/>
    <w:rsid w:val="009E6C64"/>
    <w:rsid w:val="009E6FF7"/>
    <w:rsid w:val="009E7CDE"/>
    <w:rsid w:val="009F0666"/>
    <w:rsid w:val="009F0773"/>
    <w:rsid w:val="009F09FF"/>
    <w:rsid w:val="009F0E96"/>
    <w:rsid w:val="009F1B02"/>
    <w:rsid w:val="009F30E1"/>
    <w:rsid w:val="009F6172"/>
    <w:rsid w:val="00A03647"/>
    <w:rsid w:val="00A0492C"/>
    <w:rsid w:val="00A04E5E"/>
    <w:rsid w:val="00A050D1"/>
    <w:rsid w:val="00A077FA"/>
    <w:rsid w:val="00A07FB6"/>
    <w:rsid w:val="00A1031A"/>
    <w:rsid w:val="00A106FF"/>
    <w:rsid w:val="00A10AB5"/>
    <w:rsid w:val="00A10B39"/>
    <w:rsid w:val="00A10FBB"/>
    <w:rsid w:val="00A11144"/>
    <w:rsid w:val="00A1298F"/>
    <w:rsid w:val="00A12B6C"/>
    <w:rsid w:val="00A13221"/>
    <w:rsid w:val="00A134C2"/>
    <w:rsid w:val="00A13855"/>
    <w:rsid w:val="00A152D2"/>
    <w:rsid w:val="00A15763"/>
    <w:rsid w:val="00A16225"/>
    <w:rsid w:val="00A16A78"/>
    <w:rsid w:val="00A1732E"/>
    <w:rsid w:val="00A176D5"/>
    <w:rsid w:val="00A177BB"/>
    <w:rsid w:val="00A2055A"/>
    <w:rsid w:val="00A20A72"/>
    <w:rsid w:val="00A23475"/>
    <w:rsid w:val="00A24FEE"/>
    <w:rsid w:val="00A2511C"/>
    <w:rsid w:val="00A25504"/>
    <w:rsid w:val="00A25A06"/>
    <w:rsid w:val="00A266A4"/>
    <w:rsid w:val="00A31CE3"/>
    <w:rsid w:val="00A33543"/>
    <w:rsid w:val="00A34156"/>
    <w:rsid w:val="00A350A5"/>
    <w:rsid w:val="00A35999"/>
    <w:rsid w:val="00A35DB8"/>
    <w:rsid w:val="00A36B88"/>
    <w:rsid w:val="00A36E3E"/>
    <w:rsid w:val="00A37261"/>
    <w:rsid w:val="00A37886"/>
    <w:rsid w:val="00A40805"/>
    <w:rsid w:val="00A40E04"/>
    <w:rsid w:val="00A41CB9"/>
    <w:rsid w:val="00A41CF1"/>
    <w:rsid w:val="00A41D5E"/>
    <w:rsid w:val="00A42F71"/>
    <w:rsid w:val="00A44934"/>
    <w:rsid w:val="00A4566C"/>
    <w:rsid w:val="00A46ED6"/>
    <w:rsid w:val="00A5101A"/>
    <w:rsid w:val="00A529CA"/>
    <w:rsid w:val="00A53265"/>
    <w:rsid w:val="00A53DED"/>
    <w:rsid w:val="00A5596E"/>
    <w:rsid w:val="00A55CC3"/>
    <w:rsid w:val="00A576E3"/>
    <w:rsid w:val="00A577CF"/>
    <w:rsid w:val="00A57B85"/>
    <w:rsid w:val="00A57E55"/>
    <w:rsid w:val="00A60D00"/>
    <w:rsid w:val="00A61ADC"/>
    <w:rsid w:val="00A62474"/>
    <w:rsid w:val="00A62513"/>
    <w:rsid w:val="00A62A87"/>
    <w:rsid w:val="00A65545"/>
    <w:rsid w:val="00A65D55"/>
    <w:rsid w:val="00A6636F"/>
    <w:rsid w:val="00A673DA"/>
    <w:rsid w:val="00A67E5C"/>
    <w:rsid w:val="00A70E68"/>
    <w:rsid w:val="00A7228E"/>
    <w:rsid w:val="00A725B7"/>
    <w:rsid w:val="00A728EB"/>
    <w:rsid w:val="00A73475"/>
    <w:rsid w:val="00A75122"/>
    <w:rsid w:val="00A757FE"/>
    <w:rsid w:val="00A76A56"/>
    <w:rsid w:val="00A76E67"/>
    <w:rsid w:val="00A80E11"/>
    <w:rsid w:val="00A816AC"/>
    <w:rsid w:val="00A8210E"/>
    <w:rsid w:val="00A8239A"/>
    <w:rsid w:val="00A82E14"/>
    <w:rsid w:val="00A83A20"/>
    <w:rsid w:val="00A85628"/>
    <w:rsid w:val="00A8591B"/>
    <w:rsid w:val="00A8672D"/>
    <w:rsid w:val="00A86F4C"/>
    <w:rsid w:val="00A92841"/>
    <w:rsid w:val="00A940CF"/>
    <w:rsid w:val="00A94916"/>
    <w:rsid w:val="00A96773"/>
    <w:rsid w:val="00A96BE5"/>
    <w:rsid w:val="00A96DBC"/>
    <w:rsid w:val="00A976D4"/>
    <w:rsid w:val="00A97F82"/>
    <w:rsid w:val="00AA0BC5"/>
    <w:rsid w:val="00AA0F05"/>
    <w:rsid w:val="00AA1030"/>
    <w:rsid w:val="00AA15BE"/>
    <w:rsid w:val="00AA29AF"/>
    <w:rsid w:val="00AA2E2C"/>
    <w:rsid w:val="00AA2FCD"/>
    <w:rsid w:val="00AA6E68"/>
    <w:rsid w:val="00AA7A5A"/>
    <w:rsid w:val="00AB05B4"/>
    <w:rsid w:val="00AB0CAA"/>
    <w:rsid w:val="00AB12C6"/>
    <w:rsid w:val="00AB1867"/>
    <w:rsid w:val="00AB2ABA"/>
    <w:rsid w:val="00AB3998"/>
    <w:rsid w:val="00AB521E"/>
    <w:rsid w:val="00AC07BB"/>
    <w:rsid w:val="00AC0C51"/>
    <w:rsid w:val="00AC0E1A"/>
    <w:rsid w:val="00AC17DE"/>
    <w:rsid w:val="00AC1C4E"/>
    <w:rsid w:val="00AC2099"/>
    <w:rsid w:val="00AC3320"/>
    <w:rsid w:val="00AC5CB4"/>
    <w:rsid w:val="00AC606D"/>
    <w:rsid w:val="00AC7BF1"/>
    <w:rsid w:val="00AD11C4"/>
    <w:rsid w:val="00AD2FD9"/>
    <w:rsid w:val="00AD444F"/>
    <w:rsid w:val="00AD5460"/>
    <w:rsid w:val="00AD5617"/>
    <w:rsid w:val="00AD5E49"/>
    <w:rsid w:val="00AD7005"/>
    <w:rsid w:val="00AD73B9"/>
    <w:rsid w:val="00AE1285"/>
    <w:rsid w:val="00AE1463"/>
    <w:rsid w:val="00AE25E8"/>
    <w:rsid w:val="00AE270A"/>
    <w:rsid w:val="00AE27D2"/>
    <w:rsid w:val="00AE3077"/>
    <w:rsid w:val="00AE3128"/>
    <w:rsid w:val="00AE39C5"/>
    <w:rsid w:val="00AE64C2"/>
    <w:rsid w:val="00AE6A09"/>
    <w:rsid w:val="00AF0210"/>
    <w:rsid w:val="00AF36EA"/>
    <w:rsid w:val="00AF6B80"/>
    <w:rsid w:val="00AF6BCB"/>
    <w:rsid w:val="00AF6E4D"/>
    <w:rsid w:val="00AF7176"/>
    <w:rsid w:val="00AF7826"/>
    <w:rsid w:val="00B0231B"/>
    <w:rsid w:val="00B02F97"/>
    <w:rsid w:val="00B038A8"/>
    <w:rsid w:val="00B03F5C"/>
    <w:rsid w:val="00B04FBD"/>
    <w:rsid w:val="00B05163"/>
    <w:rsid w:val="00B06D5D"/>
    <w:rsid w:val="00B06DE6"/>
    <w:rsid w:val="00B0793C"/>
    <w:rsid w:val="00B11471"/>
    <w:rsid w:val="00B11B59"/>
    <w:rsid w:val="00B11CC5"/>
    <w:rsid w:val="00B12933"/>
    <w:rsid w:val="00B16911"/>
    <w:rsid w:val="00B229BF"/>
    <w:rsid w:val="00B2359A"/>
    <w:rsid w:val="00B24485"/>
    <w:rsid w:val="00B24F15"/>
    <w:rsid w:val="00B26DFE"/>
    <w:rsid w:val="00B273CA"/>
    <w:rsid w:val="00B2741A"/>
    <w:rsid w:val="00B30B1C"/>
    <w:rsid w:val="00B30CD2"/>
    <w:rsid w:val="00B3286B"/>
    <w:rsid w:val="00B34D33"/>
    <w:rsid w:val="00B352A9"/>
    <w:rsid w:val="00B354AF"/>
    <w:rsid w:val="00B3675A"/>
    <w:rsid w:val="00B3745F"/>
    <w:rsid w:val="00B37AB0"/>
    <w:rsid w:val="00B4054E"/>
    <w:rsid w:val="00B40773"/>
    <w:rsid w:val="00B40D41"/>
    <w:rsid w:val="00B4156B"/>
    <w:rsid w:val="00B42D1F"/>
    <w:rsid w:val="00B436CF"/>
    <w:rsid w:val="00B43DBF"/>
    <w:rsid w:val="00B443EB"/>
    <w:rsid w:val="00B4521F"/>
    <w:rsid w:val="00B45D76"/>
    <w:rsid w:val="00B46045"/>
    <w:rsid w:val="00B475C5"/>
    <w:rsid w:val="00B5116E"/>
    <w:rsid w:val="00B51C07"/>
    <w:rsid w:val="00B55626"/>
    <w:rsid w:val="00B55B22"/>
    <w:rsid w:val="00B56397"/>
    <w:rsid w:val="00B60E0C"/>
    <w:rsid w:val="00B63871"/>
    <w:rsid w:val="00B64674"/>
    <w:rsid w:val="00B64E94"/>
    <w:rsid w:val="00B65C29"/>
    <w:rsid w:val="00B7278C"/>
    <w:rsid w:val="00B7285B"/>
    <w:rsid w:val="00B7538C"/>
    <w:rsid w:val="00B77660"/>
    <w:rsid w:val="00B81425"/>
    <w:rsid w:val="00B818DD"/>
    <w:rsid w:val="00B82A31"/>
    <w:rsid w:val="00B84661"/>
    <w:rsid w:val="00B8495E"/>
    <w:rsid w:val="00B85F51"/>
    <w:rsid w:val="00B8610C"/>
    <w:rsid w:val="00B863D0"/>
    <w:rsid w:val="00B8677E"/>
    <w:rsid w:val="00B8679D"/>
    <w:rsid w:val="00B9018F"/>
    <w:rsid w:val="00B90B2E"/>
    <w:rsid w:val="00B913DE"/>
    <w:rsid w:val="00B914AB"/>
    <w:rsid w:val="00B9217A"/>
    <w:rsid w:val="00B92DF6"/>
    <w:rsid w:val="00B9367B"/>
    <w:rsid w:val="00B93C5A"/>
    <w:rsid w:val="00B95247"/>
    <w:rsid w:val="00B967EB"/>
    <w:rsid w:val="00B96C1D"/>
    <w:rsid w:val="00BA1CAD"/>
    <w:rsid w:val="00BA5F22"/>
    <w:rsid w:val="00BA6CD7"/>
    <w:rsid w:val="00BB0360"/>
    <w:rsid w:val="00BB0CF6"/>
    <w:rsid w:val="00BB1A51"/>
    <w:rsid w:val="00BB1A6A"/>
    <w:rsid w:val="00BB1F64"/>
    <w:rsid w:val="00BB29CC"/>
    <w:rsid w:val="00BB53B9"/>
    <w:rsid w:val="00BC00B4"/>
    <w:rsid w:val="00BC1E19"/>
    <w:rsid w:val="00BC3AF3"/>
    <w:rsid w:val="00BC4271"/>
    <w:rsid w:val="00BC4F5B"/>
    <w:rsid w:val="00BC6170"/>
    <w:rsid w:val="00BC6421"/>
    <w:rsid w:val="00BC67B4"/>
    <w:rsid w:val="00BC6DF8"/>
    <w:rsid w:val="00BC796F"/>
    <w:rsid w:val="00BD0363"/>
    <w:rsid w:val="00BD0739"/>
    <w:rsid w:val="00BD42C3"/>
    <w:rsid w:val="00BD4B88"/>
    <w:rsid w:val="00BD57BB"/>
    <w:rsid w:val="00BD796A"/>
    <w:rsid w:val="00BE0228"/>
    <w:rsid w:val="00BE19D7"/>
    <w:rsid w:val="00BE408D"/>
    <w:rsid w:val="00BE43C9"/>
    <w:rsid w:val="00BE46E0"/>
    <w:rsid w:val="00BE4A52"/>
    <w:rsid w:val="00BE570D"/>
    <w:rsid w:val="00BE5A91"/>
    <w:rsid w:val="00BE6010"/>
    <w:rsid w:val="00BE667B"/>
    <w:rsid w:val="00BE755D"/>
    <w:rsid w:val="00BE7A59"/>
    <w:rsid w:val="00BF0403"/>
    <w:rsid w:val="00BF0449"/>
    <w:rsid w:val="00BF0D56"/>
    <w:rsid w:val="00BF0D7C"/>
    <w:rsid w:val="00BF183D"/>
    <w:rsid w:val="00BF1A68"/>
    <w:rsid w:val="00BF2EE5"/>
    <w:rsid w:val="00BF2F48"/>
    <w:rsid w:val="00BF3FD3"/>
    <w:rsid w:val="00BF4965"/>
    <w:rsid w:val="00BF4D0C"/>
    <w:rsid w:val="00BF6024"/>
    <w:rsid w:val="00BF67B2"/>
    <w:rsid w:val="00BF6E98"/>
    <w:rsid w:val="00BF799A"/>
    <w:rsid w:val="00C00DFD"/>
    <w:rsid w:val="00C0159D"/>
    <w:rsid w:val="00C04040"/>
    <w:rsid w:val="00C04AA3"/>
    <w:rsid w:val="00C04B60"/>
    <w:rsid w:val="00C05357"/>
    <w:rsid w:val="00C057D7"/>
    <w:rsid w:val="00C07E6F"/>
    <w:rsid w:val="00C107C9"/>
    <w:rsid w:val="00C10DD0"/>
    <w:rsid w:val="00C1162E"/>
    <w:rsid w:val="00C146A5"/>
    <w:rsid w:val="00C158C0"/>
    <w:rsid w:val="00C15A4E"/>
    <w:rsid w:val="00C1610B"/>
    <w:rsid w:val="00C1642D"/>
    <w:rsid w:val="00C17712"/>
    <w:rsid w:val="00C2104F"/>
    <w:rsid w:val="00C210D5"/>
    <w:rsid w:val="00C2131A"/>
    <w:rsid w:val="00C2219A"/>
    <w:rsid w:val="00C2366F"/>
    <w:rsid w:val="00C24CDF"/>
    <w:rsid w:val="00C2744E"/>
    <w:rsid w:val="00C27911"/>
    <w:rsid w:val="00C30141"/>
    <w:rsid w:val="00C305AD"/>
    <w:rsid w:val="00C327D2"/>
    <w:rsid w:val="00C32A2A"/>
    <w:rsid w:val="00C34AF5"/>
    <w:rsid w:val="00C34D1C"/>
    <w:rsid w:val="00C360B0"/>
    <w:rsid w:val="00C36330"/>
    <w:rsid w:val="00C36D79"/>
    <w:rsid w:val="00C36DD0"/>
    <w:rsid w:val="00C37106"/>
    <w:rsid w:val="00C3748B"/>
    <w:rsid w:val="00C40B3F"/>
    <w:rsid w:val="00C40D4E"/>
    <w:rsid w:val="00C43189"/>
    <w:rsid w:val="00C47E57"/>
    <w:rsid w:val="00C47FB1"/>
    <w:rsid w:val="00C50587"/>
    <w:rsid w:val="00C51421"/>
    <w:rsid w:val="00C524A1"/>
    <w:rsid w:val="00C5260A"/>
    <w:rsid w:val="00C538A2"/>
    <w:rsid w:val="00C53F03"/>
    <w:rsid w:val="00C547AD"/>
    <w:rsid w:val="00C551EB"/>
    <w:rsid w:val="00C57662"/>
    <w:rsid w:val="00C57A13"/>
    <w:rsid w:val="00C57D28"/>
    <w:rsid w:val="00C6052A"/>
    <w:rsid w:val="00C627B0"/>
    <w:rsid w:val="00C64410"/>
    <w:rsid w:val="00C64DF2"/>
    <w:rsid w:val="00C655E7"/>
    <w:rsid w:val="00C67A3B"/>
    <w:rsid w:val="00C71696"/>
    <w:rsid w:val="00C71ECD"/>
    <w:rsid w:val="00C7298F"/>
    <w:rsid w:val="00C74C46"/>
    <w:rsid w:val="00C76A63"/>
    <w:rsid w:val="00C8013B"/>
    <w:rsid w:val="00C81490"/>
    <w:rsid w:val="00C82638"/>
    <w:rsid w:val="00C82DD8"/>
    <w:rsid w:val="00C84B67"/>
    <w:rsid w:val="00C85ACB"/>
    <w:rsid w:val="00C86043"/>
    <w:rsid w:val="00C86AE7"/>
    <w:rsid w:val="00C872E2"/>
    <w:rsid w:val="00C900D9"/>
    <w:rsid w:val="00C911D3"/>
    <w:rsid w:val="00C913CF"/>
    <w:rsid w:val="00C91882"/>
    <w:rsid w:val="00C91C3D"/>
    <w:rsid w:val="00C93552"/>
    <w:rsid w:val="00C9438E"/>
    <w:rsid w:val="00C95F00"/>
    <w:rsid w:val="00C96F8D"/>
    <w:rsid w:val="00CA1A84"/>
    <w:rsid w:val="00CA1C13"/>
    <w:rsid w:val="00CA26E0"/>
    <w:rsid w:val="00CA67C7"/>
    <w:rsid w:val="00CB0034"/>
    <w:rsid w:val="00CB1B6E"/>
    <w:rsid w:val="00CB4360"/>
    <w:rsid w:val="00CB4EF4"/>
    <w:rsid w:val="00CB4F82"/>
    <w:rsid w:val="00CB6359"/>
    <w:rsid w:val="00CB6F16"/>
    <w:rsid w:val="00CC169C"/>
    <w:rsid w:val="00CC2975"/>
    <w:rsid w:val="00CC2A2A"/>
    <w:rsid w:val="00CC41FE"/>
    <w:rsid w:val="00CC4DBF"/>
    <w:rsid w:val="00CD0425"/>
    <w:rsid w:val="00CD0537"/>
    <w:rsid w:val="00CD2DBA"/>
    <w:rsid w:val="00CD3908"/>
    <w:rsid w:val="00CD4243"/>
    <w:rsid w:val="00CD5E45"/>
    <w:rsid w:val="00CD67FF"/>
    <w:rsid w:val="00CD6942"/>
    <w:rsid w:val="00CE02D7"/>
    <w:rsid w:val="00CE1394"/>
    <w:rsid w:val="00CE28FA"/>
    <w:rsid w:val="00CE46B5"/>
    <w:rsid w:val="00CE49D8"/>
    <w:rsid w:val="00CE5AB0"/>
    <w:rsid w:val="00CE73C1"/>
    <w:rsid w:val="00CE7ABD"/>
    <w:rsid w:val="00CF0360"/>
    <w:rsid w:val="00CF1896"/>
    <w:rsid w:val="00CF327A"/>
    <w:rsid w:val="00CF3961"/>
    <w:rsid w:val="00CF447A"/>
    <w:rsid w:val="00CF492F"/>
    <w:rsid w:val="00CF7120"/>
    <w:rsid w:val="00D0099F"/>
    <w:rsid w:val="00D00E8B"/>
    <w:rsid w:val="00D019D8"/>
    <w:rsid w:val="00D021F2"/>
    <w:rsid w:val="00D0330B"/>
    <w:rsid w:val="00D03985"/>
    <w:rsid w:val="00D049F3"/>
    <w:rsid w:val="00D06700"/>
    <w:rsid w:val="00D074AB"/>
    <w:rsid w:val="00D115E0"/>
    <w:rsid w:val="00D124B2"/>
    <w:rsid w:val="00D12EC1"/>
    <w:rsid w:val="00D13F7C"/>
    <w:rsid w:val="00D1407D"/>
    <w:rsid w:val="00D1509B"/>
    <w:rsid w:val="00D1675F"/>
    <w:rsid w:val="00D16957"/>
    <w:rsid w:val="00D171CC"/>
    <w:rsid w:val="00D20AF9"/>
    <w:rsid w:val="00D20B1E"/>
    <w:rsid w:val="00D216B5"/>
    <w:rsid w:val="00D22EB3"/>
    <w:rsid w:val="00D23B3A"/>
    <w:rsid w:val="00D277A7"/>
    <w:rsid w:val="00D277BC"/>
    <w:rsid w:val="00D27B4F"/>
    <w:rsid w:val="00D300ED"/>
    <w:rsid w:val="00D30FD3"/>
    <w:rsid w:val="00D311AE"/>
    <w:rsid w:val="00D316A5"/>
    <w:rsid w:val="00D322C2"/>
    <w:rsid w:val="00D32454"/>
    <w:rsid w:val="00D325A2"/>
    <w:rsid w:val="00D334CE"/>
    <w:rsid w:val="00D3373C"/>
    <w:rsid w:val="00D3446C"/>
    <w:rsid w:val="00D34E40"/>
    <w:rsid w:val="00D35564"/>
    <w:rsid w:val="00D359FA"/>
    <w:rsid w:val="00D366AA"/>
    <w:rsid w:val="00D36845"/>
    <w:rsid w:val="00D37D88"/>
    <w:rsid w:val="00D432C6"/>
    <w:rsid w:val="00D4546A"/>
    <w:rsid w:val="00D45758"/>
    <w:rsid w:val="00D46488"/>
    <w:rsid w:val="00D467AC"/>
    <w:rsid w:val="00D47227"/>
    <w:rsid w:val="00D50145"/>
    <w:rsid w:val="00D50506"/>
    <w:rsid w:val="00D50C9B"/>
    <w:rsid w:val="00D50D6F"/>
    <w:rsid w:val="00D52016"/>
    <w:rsid w:val="00D55B95"/>
    <w:rsid w:val="00D56728"/>
    <w:rsid w:val="00D568CE"/>
    <w:rsid w:val="00D578AF"/>
    <w:rsid w:val="00D60712"/>
    <w:rsid w:val="00D619E4"/>
    <w:rsid w:val="00D61E09"/>
    <w:rsid w:val="00D62335"/>
    <w:rsid w:val="00D62463"/>
    <w:rsid w:val="00D632FA"/>
    <w:rsid w:val="00D642D3"/>
    <w:rsid w:val="00D6470B"/>
    <w:rsid w:val="00D66001"/>
    <w:rsid w:val="00D670EC"/>
    <w:rsid w:val="00D6731C"/>
    <w:rsid w:val="00D67E76"/>
    <w:rsid w:val="00D70AC6"/>
    <w:rsid w:val="00D70FBD"/>
    <w:rsid w:val="00D74ABD"/>
    <w:rsid w:val="00D758B7"/>
    <w:rsid w:val="00D7682D"/>
    <w:rsid w:val="00D77E86"/>
    <w:rsid w:val="00D80DAF"/>
    <w:rsid w:val="00D80FE5"/>
    <w:rsid w:val="00D81843"/>
    <w:rsid w:val="00D81AB5"/>
    <w:rsid w:val="00D83923"/>
    <w:rsid w:val="00D83B50"/>
    <w:rsid w:val="00D83D6D"/>
    <w:rsid w:val="00D83E6E"/>
    <w:rsid w:val="00D84C94"/>
    <w:rsid w:val="00D86A27"/>
    <w:rsid w:val="00D87A5A"/>
    <w:rsid w:val="00D87C93"/>
    <w:rsid w:val="00D911DE"/>
    <w:rsid w:val="00D91324"/>
    <w:rsid w:val="00D913BC"/>
    <w:rsid w:val="00D91F36"/>
    <w:rsid w:val="00D91FEA"/>
    <w:rsid w:val="00D92764"/>
    <w:rsid w:val="00D92F39"/>
    <w:rsid w:val="00D93C1F"/>
    <w:rsid w:val="00D942E2"/>
    <w:rsid w:val="00D94374"/>
    <w:rsid w:val="00D97E01"/>
    <w:rsid w:val="00DA0570"/>
    <w:rsid w:val="00DA09A3"/>
    <w:rsid w:val="00DA14E7"/>
    <w:rsid w:val="00DA250F"/>
    <w:rsid w:val="00DA3343"/>
    <w:rsid w:val="00DA3504"/>
    <w:rsid w:val="00DA5837"/>
    <w:rsid w:val="00DA672B"/>
    <w:rsid w:val="00DA6E6B"/>
    <w:rsid w:val="00DB01BA"/>
    <w:rsid w:val="00DB0B02"/>
    <w:rsid w:val="00DB0DA5"/>
    <w:rsid w:val="00DB0F25"/>
    <w:rsid w:val="00DB1D5B"/>
    <w:rsid w:val="00DB1E49"/>
    <w:rsid w:val="00DB4E6F"/>
    <w:rsid w:val="00DB5172"/>
    <w:rsid w:val="00DB5989"/>
    <w:rsid w:val="00DB5E50"/>
    <w:rsid w:val="00DB6AE5"/>
    <w:rsid w:val="00DB7606"/>
    <w:rsid w:val="00DC1EF8"/>
    <w:rsid w:val="00DC2811"/>
    <w:rsid w:val="00DC3622"/>
    <w:rsid w:val="00DC3AA6"/>
    <w:rsid w:val="00DC404D"/>
    <w:rsid w:val="00DC52BF"/>
    <w:rsid w:val="00DC6912"/>
    <w:rsid w:val="00DC6A0C"/>
    <w:rsid w:val="00DC6DD0"/>
    <w:rsid w:val="00DC789A"/>
    <w:rsid w:val="00DD004D"/>
    <w:rsid w:val="00DD20CD"/>
    <w:rsid w:val="00DD246D"/>
    <w:rsid w:val="00DD2AE0"/>
    <w:rsid w:val="00DD331A"/>
    <w:rsid w:val="00DD378B"/>
    <w:rsid w:val="00DD5525"/>
    <w:rsid w:val="00DD5CD8"/>
    <w:rsid w:val="00DE1A58"/>
    <w:rsid w:val="00DE1EAD"/>
    <w:rsid w:val="00DE4BD6"/>
    <w:rsid w:val="00DE51F8"/>
    <w:rsid w:val="00DE6255"/>
    <w:rsid w:val="00DE6A7E"/>
    <w:rsid w:val="00DE71D5"/>
    <w:rsid w:val="00DE7C0E"/>
    <w:rsid w:val="00DE7D42"/>
    <w:rsid w:val="00DF0622"/>
    <w:rsid w:val="00DF0A18"/>
    <w:rsid w:val="00DF1F24"/>
    <w:rsid w:val="00DF38F1"/>
    <w:rsid w:val="00DF3F5E"/>
    <w:rsid w:val="00DF4430"/>
    <w:rsid w:val="00DF4612"/>
    <w:rsid w:val="00DF4972"/>
    <w:rsid w:val="00DF4A04"/>
    <w:rsid w:val="00DF4B42"/>
    <w:rsid w:val="00DF4D64"/>
    <w:rsid w:val="00DF5A7D"/>
    <w:rsid w:val="00DF70BC"/>
    <w:rsid w:val="00E00EB5"/>
    <w:rsid w:val="00E01B16"/>
    <w:rsid w:val="00E04E88"/>
    <w:rsid w:val="00E067B8"/>
    <w:rsid w:val="00E06A9F"/>
    <w:rsid w:val="00E1031D"/>
    <w:rsid w:val="00E10B23"/>
    <w:rsid w:val="00E10CC2"/>
    <w:rsid w:val="00E13576"/>
    <w:rsid w:val="00E14FDF"/>
    <w:rsid w:val="00E158B4"/>
    <w:rsid w:val="00E15FDD"/>
    <w:rsid w:val="00E174E9"/>
    <w:rsid w:val="00E17D25"/>
    <w:rsid w:val="00E17FAC"/>
    <w:rsid w:val="00E204D1"/>
    <w:rsid w:val="00E2131F"/>
    <w:rsid w:val="00E213A1"/>
    <w:rsid w:val="00E22B97"/>
    <w:rsid w:val="00E22C04"/>
    <w:rsid w:val="00E236F5"/>
    <w:rsid w:val="00E23747"/>
    <w:rsid w:val="00E24426"/>
    <w:rsid w:val="00E2470E"/>
    <w:rsid w:val="00E26890"/>
    <w:rsid w:val="00E27235"/>
    <w:rsid w:val="00E36B13"/>
    <w:rsid w:val="00E371EE"/>
    <w:rsid w:val="00E37B40"/>
    <w:rsid w:val="00E410C3"/>
    <w:rsid w:val="00E42811"/>
    <w:rsid w:val="00E43F74"/>
    <w:rsid w:val="00E440C9"/>
    <w:rsid w:val="00E44270"/>
    <w:rsid w:val="00E4788C"/>
    <w:rsid w:val="00E47E20"/>
    <w:rsid w:val="00E5005D"/>
    <w:rsid w:val="00E504AF"/>
    <w:rsid w:val="00E52DA3"/>
    <w:rsid w:val="00E547B1"/>
    <w:rsid w:val="00E54F1B"/>
    <w:rsid w:val="00E5562F"/>
    <w:rsid w:val="00E56672"/>
    <w:rsid w:val="00E56A3C"/>
    <w:rsid w:val="00E57708"/>
    <w:rsid w:val="00E57D27"/>
    <w:rsid w:val="00E6143A"/>
    <w:rsid w:val="00E6201E"/>
    <w:rsid w:val="00E63A4F"/>
    <w:rsid w:val="00E64111"/>
    <w:rsid w:val="00E64BA4"/>
    <w:rsid w:val="00E65C06"/>
    <w:rsid w:val="00E670B2"/>
    <w:rsid w:val="00E674CB"/>
    <w:rsid w:val="00E67EF4"/>
    <w:rsid w:val="00E70494"/>
    <w:rsid w:val="00E71730"/>
    <w:rsid w:val="00E71BFC"/>
    <w:rsid w:val="00E72882"/>
    <w:rsid w:val="00E72CA1"/>
    <w:rsid w:val="00E739DA"/>
    <w:rsid w:val="00E74298"/>
    <w:rsid w:val="00E74492"/>
    <w:rsid w:val="00E746C0"/>
    <w:rsid w:val="00E748C7"/>
    <w:rsid w:val="00E755BD"/>
    <w:rsid w:val="00E76BE3"/>
    <w:rsid w:val="00E77B64"/>
    <w:rsid w:val="00E80059"/>
    <w:rsid w:val="00E8209C"/>
    <w:rsid w:val="00E82141"/>
    <w:rsid w:val="00E82184"/>
    <w:rsid w:val="00E82BB4"/>
    <w:rsid w:val="00E83022"/>
    <w:rsid w:val="00E8575F"/>
    <w:rsid w:val="00E87055"/>
    <w:rsid w:val="00E900AE"/>
    <w:rsid w:val="00E906DA"/>
    <w:rsid w:val="00E92F5A"/>
    <w:rsid w:val="00E93AC2"/>
    <w:rsid w:val="00E96AD1"/>
    <w:rsid w:val="00EA1347"/>
    <w:rsid w:val="00EA191F"/>
    <w:rsid w:val="00EA1F56"/>
    <w:rsid w:val="00EA2183"/>
    <w:rsid w:val="00EA3A98"/>
    <w:rsid w:val="00EA47D3"/>
    <w:rsid w:val="00EA4FB1"/>
    <w:rsid w:val="00EA6A27"/>
    <w:rsid w:val="00EA6A94"/>
    <w:rsid w:val="00EA7740"/>
    <w:rsid w:val="00EB2354"/>
    <w:rsid w:val="00EB3030"/>
    <w:rsid w:val="00EB5CC7"/>
    <w:rsid w:val="00EB634B"/>
    <w:rsid w:val="00EB63A5"/>
    <w:rsid w:val="00EB6F9F"/>
    <w:rsid w:val="00EB7D9A"/>
    <w:rsid w:val="00EC1240"/>
    <w:rsid w:val="00EC273E"/>
    <w:rsid w:val="00EC2D37"/>
    <w:rsid w:val="00EC4581"/>
    <w:rsid w:val="00EC4832"/>
    <w:rsid w:val="00EC5086"/>
    <w:rsid w:val="00EC72D4"/>
    <w:rsid w:val="00ED0190"/>
    <w:rsid w:val="00ED0241"/>
    <w:rsid w:val="00ED12DE"/>
    <w:rsid w:val="00ED1664"/>
    <w:rsid w:val="00ED2E6E"/>
    <w:rsid w:val="00ED416C"/>
    <w:rsid w:val="00ED4270"/>
    <w:rsid w:val="00ED4672"/>
    <w:rsid w:val="00ED51ED"/>
    <w:rsid w:val="00ED70B4"/>
    <w:rsid w:val="00EE0CD1"/>
    <w:rsid w:val="00EE2173"/>
    <w:rsid w:val="00EE37C0"/>
    <w:rsid w:val="00EE4B72"/>
    <w:rsid w:val="00EE5352"/>
    <w:rsid w:val="00EE562D"/>
    <w:rsid w:val="00EE5B62"/>
    <w:rsid w:val="00EE60B5"/>
    <w:rsid w:val="00EE76FB"/>
    <w:rsid w:val="00EE79A9"/>
    <w:rsid w:val="00EE7BFC"/>
    <w:rsid w:val="00EF1A8B"/>
    <w:rsid w:val="00EF1D51"/>
    <w:rsid w:val="00EF2F8A"/>
    <w:rsid w:val="00EF3772"/>
    <w:rsid w:val="00EF4229"/>
    <w:rsid w:val="00EF422C"/>
    <w:rsid w:val="00EF4EBA"/>
    <w:rsid w:val="00EF7552"/>
    <w:rsid w:val="00EF76AA"/>
    <w:rsid w:val="00F05066"/>
    <w:rsid w:val="00F050BD"/>
    <w:rsid w:val="00F07FD2"/>
    <w:rsid w:val="00F10505"/>
    <w:rsid w:val="00F108F6"/>
    <w:rsid w:val="00F12CAF"/>
    <w:rsid w:val="00F133DD"/>
    <w:rsid w:val="00F14052"/>
    <w:rsid w:val="00F14C45"/>
    <w:rsid w:val="00F14E62"/>
    <w:rsid w:val="00F15DFD"/>
    <w:rsid w:val="00F15E9A"/>
    <w:rsid w:val="00F15E9B"/>
    <w:rsid w:val="00F16F1D"/>
    <w:rsid w:val="00F207B3"/>
    <w:rsid w:val="00F2192E"/>
    <w:rsid w:val="00F21DA9"/>
    <w:rsid w:val="00F22EAC"/>
    <w:rsid w:val="00F241B6"/>
    <w:rsid w:val="00F24614"/>
    <w:rsid w:val="00F253C0"/>
    <w:rsid w:val="00F2591A"/>
    <w:rsid w:val="00F25D6D"/>
    <w:rsid w:val="00F271C9"/>
    <w:rsid w:val="00F31167"/>
    <w:rsid w:val="00F31B8F"/>
    <w:rsid w:val="00F32520"/>
    <w:rsid w:val="00F32884"/>
    <w:rsid w:val="00F328B7"/>
    <w:rsid w:val="00F32AD1"/>
    <w:rsid w:val="00F33866"/>
    <w:rsid w:val="00F34C37"/>
    <w:rsid w:val="00F34C81"/>
    <w:rsid w:val="00F34D6F"/>
    <w:rsid w:val="00F357D8"/>
    <w:rsid w:val="00F37472"/>
    <w:rsid w:val="00F376DD"/>
    <w:rsid w:val="00F40488"/>
    <w:rsid w:val="00F408A9"/>
    <w:rsid w:val="00F41864"/>
    <w:rsid w:val="00F42B1A"/>
    <w:rsid w:val="00F42EB8"/>
    <w:rsid w:val="00F44CBF"/>
    <w:rsid w:val="00F469CA"/>
    <w:rsid w:val="00F46E2B"/>
    <w:rsid w:val="00F47B90"/>
    <w:rsid w:val="00F47E7B"/>
    <w:rsid w:val="00F51178"/>
    <w:rsid w:val="00F5168B"/>
    <w:rsid w:val="00F51792"/>
    <w:rsid w:val="00F51BA1"/>
    <w:rsid w:val="00F51FAE"/>
    <w:rsid w:val="00F520BC"/>
    <w:rsid w:val="00F54137"/>
    <w:rsid w:val="00F541A1"/>
    <w:rsid w:val="00F5459F"/>
    <w:rsid w:val="00F54919"/>
    <w:rsid w:val="00F568B5"/>
    <w:rsid w:val="00F57901"/>
    <w:rsid w:val="00F60D88"/>
    <w:rsid w:val="00F61627"/>
    <w:rsid w:val="00F63386"/>
    <w:rsid w:val="00F63BEB"/>
    <w:rsid w:val="00F63D02"/>
    <w:rsid w:val="00F63DFC"/>
    <w:rsid w:val="00F651E6"/>
    <w:rsid w:val="00F66982"/>
    <w:rsid w:val="00F66F74"/>
    <w:rsid w:val="00F70CC5"/>
    <w:rsid w:val="00F7137B"/>
    <w:rsid w:val="00F71FBE"/>
    <w:rsid w:val="00F73BF5"/>
    <w:rsid w:val="00F74348"/>
    <w:rsid w:val="00F745E8"/>
    <w:rsid w:val="00F747FD"/>
    <w:rsid w:val="00F7535A"/>
    <w:rsid w:val="00F76F36"/>
    <w:rsid w:val="00F77263"/>
    <w:rsid w:val="00F7793C"/>
    <w:rsid w:val="00F80342"/>
    <w:rsid w:val="00F803BB"/>
    <w:rsid w:val="00F80439"/>
    <w:rsid w:val="00F81015"/>
    <w:rsid w:val="00F822A3"/>
    <w:rsid w:val="00F82933"/>
    <w:rsid w:val="00F829A5"/>
    <w:rsid w:val="00F830E3"/>
    <w:rsid w:val="00F83EB0"/>
    <w:rsid w:val="00F8516E"/>
    <w:rsid w:val="00F9371E"/>
    <w:rsid w:val="00F945BD"/>
    <w:rsid w:val="00F94811"/>
    <w:rsid w:val="00F94EF8"/>
    <w:rsid w:val="00F953EC"/>
    <w:rsid w:val="00FA0137"/>
    <w:rsid w:val="00FA15CD"/>
    <w:rsid w:val="00FA197F"/>
    <w:rsid w:val="00FA2BEB"/>
    <w:rsid w:val="00FA37CE"/>
    <w:rsid w:val="00FA3CD9"/>
    <w:rsid w:val="00FA3D95"/>
    <w:rsid w:val="00FA3EF3"/>
    <w:rsid w:val="00FA49A1"/>
    <w:rsid w:val="00FA4C9C"/>
    <w:rsid w:val="00FA6E7D"/>
    <w:rsid w:val="00FA6FC8"/>
    <w:rsid w:val="00FA77BE"/>
    <w:rsid w:val="00FB0084"/>
    <w:rsid w:val="00FB2AC7"/>
    <w:rsid w:val="00FB2FDC"/>
    <w:rsid w:val="00FB3609"/>
    <w:rsid w:val="00FB4F33"/>
    <w:rsid w:val="00FB4F9B"/>
    <w:rsid w:val="00FB536D"/>
    <w:rsid w:val="00FB753C"/>
    <w:rsid w:val="00FC000A"/>
    <w:rsid w:val="00FC0357"/>
    <w:rsid w:val="00FC1134"/>
    <w:rsid w:val="00FC1F12"/>
    <w:rsid w:val="00FC22A4"/>
    <w:rsid w:val="00FC353B"/>
    <w:rsid w:val="00FC43DC"/>
    <w:rsid w:val="00FC4A8A"/>
    <w:rsid w:val="00FC4E02"/>
    <w:rsid w:val="00FC50BA"/>
    <w:rsid w:val="00FC5881"/>
    <w:rsid w:val="00FC6324"/>
    <w:rsid w:val="00FD1056"/>
    <w:rsid w:val="00FD17B8"/>
    <w:rsid w:val="00FD1E83"/>
    <w:rsid w:val="00FD40C2"/>
    <w:rsid w:val="00FD55B8"/>
    <w:rsid w:val="00FD6D98"/>
    <w:rsid w:val="00FE2E79"/>
    <w:rsid w:val="00FE35B5"/>
    <w:rsid w:val="00FE3AD8"/>
    <w:rsid w:val="00FE5FF5"/>
    <w:rsid w:val="00FF16FF"/>
    <w:rsid w:val="00FF1AD8"/>
    <w:rsid w:val="00FF326D"/>
    <w:rsid w:val="00FF3BC1"/>
    <w:rsid w:val="00FF3DD2"/>
    <w:rsid w:val="00FF4D85"/>
    <w:rsid w:val="00FF51D9"/>
    <w:rsid w:val="00FF56ED"/>
    <w:rsid w:val="00FF5D12"/>
    <w:rsid w:val="00FF6EA5"/>
    <w:rsid w:val="00FF72FC"/>
    <w:rsid w:val="01BF6EC4"/>
    <w:rsid w:val="01FD0206"/>
    <w:rsid w:val="024C5979"/>
    <w:rsid w:val="032A1C36"/>
    <w:rsid w:val="042161CF"/>
    <w:rsid w:val="044DF456"/>
    <w:rsid w:val="04672C4E"/>
    <w:rsid w:val="0490BD2F"/>
    <w:rsid w:val="049C24A1"/>
    <w:rsid w:val="0543F78F"/>
    <w:rsid w:val="0560D94C"/>
    <w:rsid w:val="0666165D"/>
    <w:rsid w:val="06863855"/>
    <w:rsid w:val="07D0EE74"/>
    <w:rsid w:val="082A0FFD"/>
    <w:rsid w:val="089E2DE1"/>
    <w:rsid w:val="08BCDDA2"/>
    <w:rsid w:val="09487502"/>
    <w:rsid w:val="099D7CA6"/>
    <w:rsid w:val="0A05CCF8"/>
    <w:rsid w:val="0A64F4FE"/>
    <w:rsid w:val="0BD1075E"/>
    <w:rsid w:val="0C9353E6"/>
    <w:rsid w:val="0CB55D57"/>
    <w:rsid w:val="0D80A13F"/>
    <w:rsid w:val="0D88F9B2"/>
    <w:rsid w:val="0DC36239"/>
    <w:rsid w:val="0DD20FD0"/>
    <w:rsid w:val="0DE793B7"/>
    <w:rsid w:val="0E9588F5"/>
    <w:rsid w:val="0F6AA8EB"/>
    <w:rsid w:val="108A7412"/>
    <w:rsid w:val="10C131EC"/>
    <w:rsid w:val="1229D749"/>
    <w:rsid w:val="12B4C528"/>
    <w:rsid w:val="12BB13EE"/>
    <w:rsid w:val="1345AB68"/>
    <w:rsid w:val="1354772E"/>
    <w:rsid w:val="147DFA78"/>
    <w:rsid w:val="14E2AE20"/>
    <w:rsid w:val="150B0C34"/>
    <w:rsid w:val="15DD2EAA"/>
    <w:rsid w:val="168F109D"/>
    <w:rsid w:val="17C7C022"/>
    <w:rsid w:val="18D553BC"/>
    <w:rsid w:val="18E33B81"/>
    <w:rsid w:val="1933B681"/>
    <w:rsid w:val="193648C4"/>
    <w:rsid w:val="197A3E3E"/>
    <w:rsid w:val="19B82F29"/>
    <w:rsid w:val="1A1D8DD1"/>
    <w:rsid w:val="1B8707F9"/>
    <w:rsid w:val="1B94D28C"/>
    <w:rsid w:val="1C02F9E2"/>
    <w:rsid w:val="1C1B5B78"/>
    <w:rsid w:val="1CFDE3BB"/>
    <w:rsid w:val="1DCD1F6D"/>
    <w:rsid w:val="1DF76C25"/>
    <w:rsid w:val="1E3CEBF9"/>
    <w:rsid w:val="1E9BAB42"/>
    <w:rsid w:val="1EA7B6B2"/>
    <w:rsid w:val="1F0A73EC"/>
    <w:rsid w:val="1F648DC3"/>
    <w:rsid w:val="1F97CC60"/>
    <w:rsid w:val="1FC7984A"/>
    <w:rsid w:val="218F92B2"/>
    <w:rsid w:val="22181235"/>
    <w:rsid w:val="228B5067"/>
    <w:rsid w:val="2298D22F"/>
    <w:rsid w:val="22C0E9EC"/>
    <w:rsid w:val="22EA9152"/>
    <w:rsid w:val="22F38C44"/>
    <w:rsid w:val="2344D0C2"/>
    <w:rsid w:val="23A3331E"/>
    <w:rsid w:val="24B63A7F"/>
    <w:rsid w:val="253D917F"/>
    <w:rsid w:val="266C501F"/>
    <w:rsid w:val="26C03EFD"/>
    <w:rsid w:val="272D84EF"/>
    <w:rsid w:val="27480559"/>
    <w:rsid w:val="274860F9"/>
    <w:rsid w:val="277398CB"/>
    <w:rsid w:val="28171050"/>
    <w:rsid w:val="288159C4"/>
    <w:rsid w:val="28A0E4F5"/>
    <w:rsid w:val="28C12015"/>
    <w:rsid w:val="28C2330E"/>
    <w:rsid w:val="29255F0B"/>
    <w:rsid w:val="29B79244"/>
    <w:rsid w:val="29D8C65D"/>
    <w:rsid w:val="2A1102A2"/>
    <w:rsid w:val="2A33C955"/>
    <w:rsid w:val="2A3BDC5B"/>
    <w:rsid w:val="2AEA9864"/>
    <w:rsid w:val="2B115C15"/>
    <w:rsid w:val="2B9E231E"/>
    <w:rsid w:val="2BB10CC7"/>
    <w:rsid w:val="2BEA18C3"/>
    <w:rsid w:val="2CFDBB68"/>
    <w:rsid w:val="2D03B317"/>
    <w:rsid w:val="2D43334D"/>
    <w:rsid w:val="2D4BD0F7"/>
    <w:rsid w:val="2DB56E51"/>
    <w:rsid w:val="2E59094A"/>
    <w:rsid w:val="2E99C618"/>
    <w:rsid w:val="2EA8FC6B"/>
    <w:rsid w:val="2EF4B27D"/>
    <w:rsid w:val="2F7DAC16"/>
    <w:rsid w:val="2F890BF6"/>
    <w:rsid w:val="2FA3B2F1"/>
    <w:rsid w:val="2FC2848B"/>
    <w:rsid w:val="2FD9819A"/>
    <w:rsid w:val="30FA56C5"/>
    <w:rsid w:val="31557F29"/>
    <w:rsid w:val="3192ACC0"/>
    <w:rsid w:val="31B25BA3"/>
    <w:rsid w:val="3234A8B1"/>
    <w:rsid w:val="323DECED"/>
    <w:rsid w:val="32BA936A"/>
    <w:rsid w:val="32FFFBAE"/>
    <w:rsid w:val="338B3014"/>
    <w:rsid w:val="339AB173"/>
    <w:rsid w:val="35DD1502"/>
    <w:rsid w:val="3681438F"/>
    <w:rsid w:val="3749C83A"/>
    <w:rsid w:val="3761B7B9"/>
    <w:rsid w:val="37974F61"/>
    <w:rsid w:val="37CB3890"/>
    <w:rsid w:val="37CCD0C7"/>
    <w:rsid w:val="38ACB198"/>
    <w:rsid w:val="38F6FC50"/>
    <w:rsid w:val="392228A2"/>
    <w:rsid w:val="39B6F8FE"/>
    <w:rsid w:val="3A17D06E"/>
    <w:rsid w:val="3A240F9F"/>
    <w:rsid w:val="3A2944CA"/>
    <w:rsid w:val="3AA4D0A6"/>
    <w:rsid w:val="3ABDF903"/>
    <w:rsid w:val="3B54AE97"/>
    <w:rsid w:val="3BDEBC7D"/>
    <w:rsid w:val="3BFEF97F"/>
    <w:rsid w:val="3C0B096C"/>
    <w:rsid w:val="3CE271B2"/>
    <w:rsid w:val="3D036280"/>
    <w:rsid w:val="3D9B0749"/>
    <w:rsid w:val="3F06EBAE"/>
    <w:rsid w:val="3F10AD79"/>
    <w:rsid w:val="3F1E4B13"/>
    <w:rsid w:val="3F8B2EF9"/>
    <w:rsid w:val="3FCF3F82"/>
    <w:rsid w:val="40EFDA87"/>
    <w:rsid w:val="41DFC771"/>
    <w:rsid w:val="42288BA4"/>
    <w:rsid w:val="42362128"/>
    <w:rsid w:val="4255A0ED"/>
    <w:rsid w:val="4265DDC9"/>
    <w:rsid w:val="427F9317"/>
    <w:rsid w:val="42CD72C6"/>
    <w:rsid w:val="42E73FA4"/>
    <w:rsid w:val="430B2901"/>
    <w:rsid w:val="43BCCDDB"/>
    <w:rsid w:val="43C2312B"/>
    <w:rsid w:val="442966C0"/>
    <w:rsid w:val="44DA3B79"/>
    <w:rsid w:val="44F18413"/>
    <w:rsid w:val="454CFFB7"/>
    <w:rsid w:val="45523C64"/>
    <w:rsid w:val="459DBC69"/>
    <w:rsid w:val="45F6D12A"/>
    <w:rsid w:val="46BEDDFF"/>
    <w:rsid w:val="46C04DDE"/>
    <w:rsid w:val="4804EF5F"/>
    <w:rsid w:val="48CE6712"/>
    <w:rsid w:val="4A1D6D3D"/>
    <w:rsid w:val="4A2B80FB"/>
    <w:rsid w:val="4AD22CF9"/>
    <w:rsid w:val="4CEB2505"/>
    <w:rsid w:val="4D559FA7"/>
    <w:rsid w:val="4DE4BEAF"/>
    <w:rsid w:val="4E037773"/>
    <w:rsid w:val="4E9C5363"/>
    <w:rsid w:val="4EF5728E"/>
    <w:rsid w:val="4FAE84FE"/>
    <w:rsid w:val="5020256A"/>
    <w:rsid w:val="50341D85"/>
    <w:rsid w:val="5277DC41"/>
    <w:rsid w:val="53E998CF"/>
    <w:rsid w:val="54276022"/>
    <w:rsid w:val="549E49A2"/>
    <w:rsid w:val="549EA92F"/>
    <w:rsid w:val="54A3ACBD"/>
    <w:rsid w:val="54B8ED10"/>
    <w:rsid w:val="5526D2B1"/>
    <w:rsid w:val="552F822B"/>
    <w:rsid w:val="55502582"/>
    <w:rsid w:val="55E4FF29"/>
    <w:rsid w:val="560CD274"/>
    <w:rsid w:val="567133F6"/>
    <w:rsid w:val="56753496"/>
    <w:rsid w:val="5687B126"/>
    <w:rsid w:val="56DEFC5C"/>
    <w:rsid w:val="577D98AD"/>
    <w:rsid w:val="57879E1C"/>
    <w:rsid w:val="5815779B"/>
    <w:rsid w:val="585029C5"/>
    <w:rsid w:val="58E29D93"/>
    <w:rsid w:val="58E8DA1B"/>
    <w:rsid w:val="591A3AE1"/>
    <w:rsid w:val="595819E4"/>
    <w:rsid w:val="5B5932FC"/>
    <w:rsid w:val="5BD03F1B"/>
    <w:rsid w:val="5C42EA02"/>
    <w:rsid w:val="5C4A9511"/>
    <w:rsid w:val="5C9D2EBB"/>
    <w:rsid w:val="5CCDD76D"/>
    <w:rsid w:val="5DFA159A"/>
    <w:rsid w:val="5F578E0D"/>
    <w:rsid w:val="5F7B283F"/>
    <w:rsid w:val="5F801680"/>
    <w:rsid w:val="62B57AAB"/>
    <w:rsid w:val="6319960E"/>
    <w:rsid w:val="6338DBE6"/>
    <w:rsid w:val="634FFC76"/>
    <w:rsid w:val="6405DE8E"/>
    <w:rsid w:val="641D192C"/>
    <w:rsid w:val="643117FA"/>
    <w:rsid w:val="6474D621"/>
    <w:rsid w:val="64A488D7"/>
    <w:rsid w:val="651CE268"/>
    <w:rsid w:val="656D510A"/>
    <w:rsid w:val="65A3182F"/>
    <w:rsid w:val="674C9ADF"/>
    <w:rsid w:val="674D5A51"/>
    <w:rsid w:val="679197E3"/>
    <w:rsid w:val="682A8F0E"/>
    <w:rsid w:val="68DC6A6D"/>
    <w:rsid w:val="6938CEDA"/>
    <w:rsid w:val="6A55F1F8"/>
    <w:rsid w:val="6B76B988"/>
    <w:rsid w:val="6C3FC0B6"/>
    <w:rsid w:val="6E512475"/>
    <w:rsid w:val="6F0BA310"/>
    <w:rsid w:val="6F8203BC"/>
    <w:rsid w:val="6FD80A91"/>
    <w:rsid w:val="6FDAB805"/>
    <w:rsid w:val="70223BB9"/>
    <w:rsid w:val="70E29FF7"/>
    <w:rsid w:val="717C96FD"/>
    <w:rsid w:val="71AECB9A"/>
    <w:rsid w:val="72223BD4"/>
    <w:rsid w:val="72671B76"/>
    <w:rsid w:val="72981E00"/>
    <w:rsid w:val="743188F8"/>
    <w:rsid w:val="74A7EC48"/>
    <w:rsid w:val="754DBF47"/>
    <w:rsid w:val="758957F4"/>
    <w:rsid w:val="759EBC38"/>
    <w:rsid w:val="75D49D2E"/>
    <w:rsid w:val="760C4850"/>
    <w:rsid w:val="772171A0"/>
    <w:rsid w:val="7797F966"/>
    <w:rsid w:val="77C01229"/>
    <w:rsid w:val="7841197E"/>
    <w:rsid w:val="799C3BF1"/>
    <w:rsid w:val="79A04573"/>
    <w:rsid w:val="7A0014ED"/>
    <w:rsid w:val="7ACFDE42"/>
    <w:rsid w:val="7B17E99E"/>
    <w:rsid w:val="7BA00192"/>
    <w:rsid w:val="7C18E4DE"/>
    <w:rsid w:val="7C67B58D"/>
    <w:rsid w:val="7D393519"/>
    <w:rsid w:val="7DACE219"/>
    <w:rsid w:val="7DE85348"/>
    <w:rsid w:val="7E0E2F7A"/>
    <w:rsid w:val="7E92030B"/>
    <w:rsid w:val="7EE617B1"/>
    <w:rsid w:val="7F17B979"/>
    <w:rsid w:val="7F21DB49"/>
    <w:rsid w:val="7F7C271D"/>
    <w:rsid w:val="7FCF4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052908"/>
  <w15:chartTrackingRefBased/>
  <w15:docId w15:val="{57C5E12A-1D0F-456D-9BEC-09DF13AB8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5A18"/>
    <w:pPr>
      <w:snapToGrid w:val="0"/>
      <w:spacing w:after="240" w:line="264" w:lineRule="auto"/>
    </w:pPr>
    <w:rPr>
      <w:rFonts w:ascii="Arial" w:hAnsi="Arial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22A4"/>
    <w:pPr>
      <w:keepNext/>
      <w:keepLines/>
      <w:spacing w:before="360" w:after="120"/>
      <w:outlineLvl w:val="0"/>
    </w:pPr>
    <w:rPr>
      <w:rFonts w:eastAsiaTheme="majorEastAsia" w:cstheme="majorBidi"/>
      <w:b/>
      <w:color w:val="00AD86" w:themeColor="accen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22A4"/>
    <w:pPr>
      <w:keepNext/>
      <w:keepLines/>
      <w:spacing w:before="240" w:after="120"/>
      <w:outlineLvl w:val="1"/>
    </w:pPr>
    <w:rPr>
      <w:rFonts w:asciiTheme="minorHAnsi" w:eastAsiaTheme="majorEastAsia" w:hAnsiTheme="minorHAnsi" w:cstheme="majorBidi"/>
      <w:b/>
      <w:color w:val="181617" w:themeColor="text2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56397"/>
    <w:pPr>
      <w:keepNext/>
      <w:keepLines/>
      <w:spacing w:before="240" w:after="60"/>
      <w:outlineLvl w:val="2"/>
    </w:pPr>
    <w:rPr>
      <w:rFonts w:asciiTheme="majorHAnsi" w:eastAsiaTheme="majorEastAsia" w:hAnsiTheme="majorHAnsi" w:cstheme="majorBidi"/>
      <w:b/>
      <w:color w:val="206670" w:themeColor="accent2"/>
      <w:sz w:val="25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969CA"/>
    <w:pPr>
      <w:keepNext/>
      <w:keepLines/>
      <w:spacing w:before="240" w:after="60"/>
      <w:outlineLvl w:val="3"/>
    </w:pPr>
    <w:rPr>
      <w:rFonts w:asciiTheme="majorHAnsi" w:eastAsiaTheme="majorEastAsia" w:hAnsiTheme="majorHAnsi" w:cstheme="majorBidi"/>
      <w:b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B1CB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1CB1"/>
  </w:style>
  <w:style w:type="paragraph" w:styleId="Footer">
    <w:name w:val="footer"/>
    <w:basedOn w:val="Normal"/>
    <w:link w:val="FooterChar"/>
    <w:uiPriority w:val="99"/>
    <w:unhideWhenUsed/>
    <w:rsid w:val="008B1C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1CB1"/>
  </w:style>
  <w:style w:type="paragraph" w:styleId="ListParagraph">
    <w:name w:val="List Paragraph"/>
    <w:basedOn w:val="Normal"/>
    <w:uiPriority w:val="34"/>
    <w:qFormat/>
    <w:rsid w:val="000969CA"/>
    <w:pPr>
      <w:numPr>
        <w:numId w:val="4"/>
      </w:numPr>
      <w:tabs>
        <w:tab w:val="left" w:pos="454"/>
        <w:tab w:val="left" w:pos="907"/>
        <w:tab w:val="left" w:pos="1361"/>
        <w:tab w:val="left" w:pos="1814"/>
        <w:tab w:val="left" w:pos="2268"/>
      </w:tabs>
      <w:contextualSpacing/>
    </w:pPr>
    <w:rPr>
      <w:szCs w:val="22"/>
    </w:rPr>
  </w:style>
  <w:style w:type="paragraph" w:styleId="NormalWeb">
    <w:name w:val="Normal (Web)"/>
    <w:basedOn w:val="Normal"/>
    <w:uiPriority w:val="99"/>
    <w:unhideWhenUsed/>
    <w:rsid w:val="002D7ABD"/>
    <w:pPr>
      <w:spacing w:before="100" w:beforeAutospacing="1" w:after="100" w:afterAutospacing="1"/>
    </w:pPr>
    <w:rPr>
      <w:rFonts w:ascii="Times New Roman" w:hAnsi="Times New Roman" w:cs="Times New Roman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2D7AB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D7ABD"/>
    <w:pPr>
      <w:spacing w:after="200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D7ABD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7ABD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7ABD"/>
    <w:rPr>
      <w:rFonts w:ascii="Times New Roman" w:hAnsi="Times New Roman" w:cs="Times New Roman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FC22A4"/>
    <w:rPr>
      <w:rFonts w:ascii="Arial" w:eastAsiaTheme="majorEastAsia" w:hAnsi="Arial" w:cstheme="majorBidi"/>
      <w:b/>
      <w:color w:val="00AD86" w:themeColor="accen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C22A4"/>
    <w:rPr>
      <w:rFonts w:eastAsiaTheme="majorEastAsia" w:cstheme="majorBidi"/>
      <w:b/>
      <w:color w:val="181617" w:themeColor="text2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56397"/>
    <w:rPr>
      <w:rFonts w:asciiTheme="majorHAnsi" w:eastAsiaTheme="majorEastAsia" w:hAnsiTheme="majorHAnsi" w:cstheme="majorBidi"/>
      <w:b/>
      <w:color w:val="206670" w:themeColor="accent2"/>
      <w:sz w:val="25"/>
    </w:rPr>
  </w:style>
  <w:style w:type="paragraph" w:styleId="Title">
    <w:name w:val="Title"/>
    <w:basedOn w:val="Normal"/>
    <w:next w:val="Normal"/>
    <w:link w:val="TitleChar"/>
    <w:uiPriority w:val="10"/>
    <w:qFormat/>
    <w:rsid w:val="00D115E0"/>
    <w:pPr>
      <w:spacing w:after="120"/>
    </w:pPr>
    <w:rPr>
      <w:rFonts w:asciiTheme="majorHAnsi" w:eastAsiaTheme="majorEastAsia" w:hAnsiTheme="majorHAnsi" w:cstheme="majorBidi"/>
      <w:color w:val="181617" w:themeColor="text2"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15E0"/>
    <w:rPr>
      <w:rFonts w:asciiTheme="majorHAnsi" w:eastAsiaTheme="majorEastAsia" w:hAnsiTheme="majorHAnsi" w:cstheme="majorBidi"/>
      <w:color w:val="181617" w:themeColor="text2"/>
      <w:spacing w:val="-10"/>
      <w:kern w:val="28"/>
      <w:sz w:val="48"/>
      <w:szCs w:val="56"/>
    </w:rPr>
  </w:style>
  <w:style w:type="paragraph" w:styleId="NoSpacing">
    <w:name w:val="No Spacing"/>
    <w:aliases w:val="Table para"/>
    <w:uiPriority w:val="1"/>
    <w:qFormat/>
    <w:rsid w:val="00235E89"/>
    <w:pPr>
      <w:snapToGrid w:val="0"/>
    </w:pPr>
    <w:rPr>
      <w:rFonts w:ascii="Arial" w:hAnsi="Arial"/>
      <w:sz w:val="22"/>
    </w:rPr>
  </w:style>
  <w:style w:type="paragraph" w:styleId="Subtitle">
    <w:name w:val="Subtitle"/>
    <w:basedOn w:val="Heading2"/>
    <w:next w:val="Normal"/>
    <w:link w:val="SubtitleChar"/>
    <w:uiPriority w:val="11"/>
    <w:qFormat/>
    <w:rsid w:val="00D7682D"/>
    <w:pPr>
      <w:spacing w:before="0" w:after="360" w:line="312" w:lineRule="auto"/>
    </w:pPr>
    <w:rPr>
      <w:b w:val="0"/>
    </w:rPr>
  </w:style>
  <w:style w:type="character" w:customStyle="1" w:styleId="SubtitleChar">
    <w:name w:val="Subtitle Char"/>
    <w:basedOn w:val="DefaultParagraphFont"/>
    <w:link w:val="Subtitle"/>
    <w:uiPriority w:val="11"/>
    <w:rsid w:val="00D7682D"/>
    <w:rPr>
      <w:rFonts w:eastAsiaTheme="majorEastAsia" w:cstheme="majorBidi"/>
      <w:color w:val="181617" w:themeColor="text2"/>
      <w:sz w:val="26"/>
      <w:szCs w:val="2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1F81"/>
    <w:pPr>
      <w:spacing w:after="240" w:line="240" w:lineRule="auto"/>
    </w:pPr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1F81"/>
    <w:rPr>
      <w:rFonts w:ascii="Arial" w:hAnsi="Arial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E60B5"/>
    <w:rPr>
      <w:rFonts w:ascii="Arial" w:hAnsi="Arial"/>
      <w:sz w:val="22"/>
    </w:rPr>
  </w:style>
  <w:style w:type="character" w:styleId="IntenseReference">
    <w:name w:val="Intense Reference"/>
    <w:basedOn w:val="DefaultParagraphFont"/>
    <w:uiPriority w:val="32"/>
    <w:rsid w:val="002D158F"/>
    <w:rPr>
      <w:b/>
      <w:bCs/>
      <w:smallCaps/>
      <w:color w:val="00AD86" w:themeColor="accent1"/>
      <w:spacing w:val="5"/>
    </w:rPr>
  </w:style>
  <w:style w:type="character" w:styleId="Hyperlink">
    <w:name w:val="Hyperlink"/>
    <w:basedOn w:val="DefaultParagraphFont"/>
    <w:uiPriority w:val="99"/>
    <w:unhideWhenUsed/>
    <w:rsid w:val="00684B85"/>
    <w:rPr>
      <w:rFonts w:asciiTheme="minorHAnsi" w:hAnsiTheme="minorHAnsi"/>
      <w:color w:val="00B083" w:themeColor="hyperlink"/>
      <w:sz w:val="22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9D0FC4"/>
    <w:pPr>
      <w:spacing w:after="60" w:line="240" w:lineRule="auto"/>
    </w:pPr>
    <w:rPr>
      <w:b/>
      <w:sz w:val="20"/>
    </w:rPr>
  </w:style>
  <w:style w:type="paragraph" w:styleId="TOC2">
    <w:name w:val="toc 2"/>
    <w:basedOn w:val="Normal"/>
    <w:next w:val="Normal"/>
    <w:autoRedefine/>
    <w:uiPriority w:val="39"/>
    <w:unhideWhenUsed/>
    <w:rsid w:val="009D0FC4"/>
    <w:pPr>
      <w:spacing w:after="60" w:line="240" w:lineRule="auto"/>
      <w:ind w:left="454"/>
    </w:pPr>
    <w:rPr>
      <w:sz w:val="20"/>
    </w:rPr>
  </w:style>
  <w:style w:type="character" w:customStyle="1" w:styleId="apple-converted-space">
    <w:name w:val="apple-converted-space"/>
    <w:basedOn w:val="DefaultParagraphFont"/>
    <w:rsid w:val="00E72CA1"/>
  </w:style>
  <w:style w:type="character" w:styleId="UnresolvedMention">
    <w:name w:val="Unresolved Mention"/>
    <w:basedOn w:val="DefaultParagraphFont"/>
    <w:uiPriority w:val="99"/>
    <w:unhideWhenUsed/>
    <w:rsid w:val="009E1B2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E1B28"/>
    <w:rPr>
      <w:color w:val="00B083" w:themeColor="followedHyperlink"/>
      <w:u w:val="single"/>
    </w:rPr>
  </w:style>
  <w:style w:type="table" w:styleId="TableGrid">
    <w:name w:val="Table Grid"/>
    <w:basedOn w:val="TableNormal"/>
    <w:uiPriority w:val="39"/>
    <w:rsid w:val="00F32520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Mention">
    <w:name w:val="Mention"/>
    <w:basedOn w:val="DefaultParagraphFont"/>
    <w:uiPriority w:val="99"/>
    <w:unhideWhenUsed/>
    <w:rsid w:val="00874D4C"/>
    <w:rPr>
      <w:color w:val="2B579A"/>
      <w:shd w:val="clear" w:color="auto" w:fill="E1DFDD"/>
    </w:rPr>
  </w:style>
  <w:style w:type="character" w:customStyle="1" w:styleId="Heading4Char">
    <w:name w:val="Heading 4 Char"/>
    <w:basedOn w:val="DefaultParagraphFont"/>
    <w:link w:val="Heading4"/>
    <w:uiPriority w:val="9"/>
    <w:rsid w:val="000969CA"/>
    <w:rPr>
      <w:rFonts w:asciiTheme="majorHAnsi" w:eastAsiaTheme="majorEastAsia" w:hAnsiTheme="majorHAnsi" w:cstheme="majorBidi"/>
      <w:b/>
      <w:iCs/>
      <w:color w:val="000000" w:themeColor="text1"/>
      <w:sz w:val="22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C4EA9"/>
    <w:pPr>
      <w:tabs>
        <w:tab w:val="left" w:pos="454"/>
        <w:tab w:val="left" w:pos="907"/>
      </w:tabs>
      <w:spacing w:after="60"/>
    </w:pPr>
    <w:rPr>
      <w:szCs w:val="20"/>
    </w:rPr>
  </w:style>
  <w:style w:type="numbering" w:customStyle="1" w:styleId="CurrentList1">
    <w:name w:val="Current List1"/>
    <w:uiPriority w:val="99"/>
    <w:rsid w:val="00EE562D"/>
    <w:pPr>
      <w:numPr>
        <w:numId w:val="6"/>
      </w:numPr>
    </w:p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C4EA9"/>
    <w:rPr>
      <w:rFonts w:ascii="Arial" w:hAnsi="Arial"/>
      <w:sz w:val="22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8C4EA9"/>
    <w:rPr>
      <w:rFonts w:asciiTheme="minorHAnsi" w:hAnsiTheme="minorHAnsi"/>
      <w:color w:val="00AD86" w:themeColor="accent1"/>
      <w:sz w:val="22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B4EF4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B4EF4"/>
    <w:rPr>
      <w:rFonts w:ascii="Arial" w:hAnsi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E210B"/>
    <w:rPr>
      <w:color w:val="00AD86" w:themeColor="accent1"/>
      <w:vertAlign w:val="superscript"/>
    </w:rPr>
  </w:style>
  <w:style w:type="numbering" w:customStyle="1" w:styleId="CurrentList2">
    <w:name w:val="Current List2"/>
    <w:uiPriority w:val="99"/>
    <w:rsid w:val="001E6018"/>
    <w:pPr>
      <w:numPr>
        <w:numId w:val="10"/>
      </w:numPr>
    </w:pPr>
  </w:style>
  <w:style w:type="numbering" w:customStyle="1" w:styleId="CurrentList3">
    <w:name w:val="Current List3"/>
    <w:uiPriority w:val="99"/>
    <w:rsid w:val="001E6018"/>
    <w:pPr>
      <w:numPr>
        <w:numId w:val="12"/>
      </w:numPr>
    </w:pPr>
  </w:style>
  <w:style w:type="character" w:styleId="PageNumber">
    <w:name w:val="page number"/>
    <w:basedOn w:val="DefaultParagraphFont"/>
    <w:uiPriority w:val="99"/>
    <w:semiHidden/>
    <w:unhideWhenUsed/>
    <w:rsid w:val="006A0863"/>
  </w:style>
  <w:style w:type="paragraph" w:customStyle="1" w:styleId="Numberparagraph">
    <w:name w:val="Number paragraph"/>
    <w:basedOn w:val="ListParagraph"/>
    <w:qFormat/>
    <w:rsid w:val="00265A18"/>
    <w:pPr>
      <w:numPr>
        <w:numId w:val="14"/>
      </w:numPr>
      <w:ind w:left="454" w:hanging="454"/>
    </w:pPr>
  </w:style>
  <w:style w:type="character" w:styleId="Strong">
    <w:name w:val="Strong"/>
    <w:basedOn w:val="DefaultParagraphFont"/>
    <w:uiPriority w:val="22"/>
    <w:qFormat/>
    <w:rsid w:val="00B5562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20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1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6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robhucker/Library/Group%20Containers/UBF8T346G9.Office/User%20Content.localized/Templates.localized/FIGO%20general%20document%202024.dotx" TargetMode="External"/></Relationships>
</file>

<file path=word/theme/theme1.xml><?xml version="1.0" encoding="utf-8"?>
<a:theme xmlns:a="http://schemas.openxmlformats.org/drawingml/2006/main" name="FIGO-2022">
  <a:themeElements>
    <a:clrScheme name="FIGO-2022">
      <a:dk1>
        <a:srgbClr val="000000"/>
      </a:dk1>
      <a:lt1>
        <a:srgbClr val="FFFFFF"/>
      </a:lt1>
      <a:dk2>
        <a:srgbClr val="181617"/>
      </a:dk2>
      <a:lt2>
        <a:srgbClr val="F5F2DF"/>
      </a:lt2>
      <a:accent1>
        <a:srgbClr val="00AD86"/>
      </a:accent1>
      <a:accent2>
        <a:srgbClr val="206670"/>
      </a:accent2>
      <a:accent3>
        <a:srgbClr val="8E3061"/>
      </a:accent3>
      <a:accent4>
        <a:srgbClr val="989783"/>
      </a:accent4>
      <a:accent5>
        <a:srgbClr val="93CAAC"/>
      </a:accent5>
      <a:accent6>
        <a:srgbClr val="96B5BA"/>
      </a:accent6>
      <a:hlink>
        <a:srgbClr val="00B083"/>
      </a:hlink>
      <a:folHlink>
        <a:srgbClr val="00B083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IGO-2022" id="{D111E1BC-4455-3945-9FB4-9452FC392E35}" vid="{B12BD622-BE47-4D4C-91BC-30FE4FA49C65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a7cf866-1e17-4ae8-9491-a5926e6be1d8">
      <Terms xmlns="http://schemas.microsoft.com/office/infopath/2007/PartnerControls"/>
    </lcf76f155ced4ddcb4097134ff3c332f>
    <TaxCatchAll xmlns="588172e7-ea86-4c24-93e4-971e9012e5a2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FBFD6858930F4083745EBF5F927579" ma:contentTypeVersion="13" ma:contentTypeDescription="Create a new document." ma:contentTypeScope="" ma:versionID="513b98dc0c97f3c0b37b2ac98b08b71f">
  <xsd:schema xmlns:xsd="http://www.w3.org/2001/XMLSchema" xmlns:xs="http://www.w3.org/2001/XMLSchema" xmlns:p="http://schemas.microsoft.com/office/2006/metadata/properties" xmlns:ns2="7a7cf866-1e17-4ae8-9491-a5926e6be1d8" xmlns:ns3="588172e7-ea86-4c24-93e4-971e9012e5a2" targetNamespace="http://schemas.microsoft.com/office/2006/metadata/properties" ma:root="true" ma:fieldsID="ac7d6e1d2e9d4bd3753656b93f80f016" ns2:_="" ns3:_="">
    <xsd:import namespace="7a7cf866-1e17-4ae8-9491-a5926e6be1d8"/>
    <xsd:import namespace="588172e7-ea86-4c24-93e4-971e9012e5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7cf866-1e17-4ae8-9491-a5926e6be1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41c84429-af6c-47d1-90e2-c278b7680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8172e7-ea86-4c24-93e4-971e9012e5a2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0a2d772b-c4d1-4741-a542-e3512b30372b}" ma:internalName="TaxCatchAll" ma:showField="CatchAllData" ma:web="588172e7-ea86-4c24-93e4-971e9012e5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5078BB-4C8D-409D-BC9A-86B333F0E6A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12CA637-2A29-4858-9B8D-809376E818F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B21F4AE-4F5D-4EAA-BB88-2984AE144BA6}">
  <ds:schemaRefs>
    <ds:schemaRef ds:uri="http://schemas.microsoft.com/office/2006/metadata/properties"/>
    <ds:schemaRef ds:uri="http://schemas.microsoft.com/office/infopath/2007/PartnerControls"/>
    <ds:schemaRef ds:uri="7a7cf866-1e17-4ae8-9491-a5926e6be1d8"/>
    <ds:schemaRef ds:uri="588172e7-ea86-4c24-93e4-971e9012e5a2"/>
  </ds:schemaRefs>
</ds:datastoreItem>
</file>

<file path=customXml/itemProps4.xml><?xml version="1.0" encoding="utf-8"?>
<ds:datastoreItem xmlns:ds="http://schemas.openxmlformats.org/officeDocument/2006/customXml" ds:itemID="{EF12E9A5-A847-42BB-B1C4-043AF02627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7cf866-1e17-4ae8-9491-a5926e6be1d8"/>
    <ds:schemaRef ds:uri="588172e7-ea86-4c24-93e4-971e9012e5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FIGO general document 2024.dotx</Template>
  <TotalTime>12</TotalTime>
  <Pages>1</Pages>
  <Words>93</Words>
  <Characters>571</Characters>
  <Application>Microsoft Office Word</Application>
  <DocSecurity>0</DocSecurity>
  <Lines>24</Lines>
  <Paragraphs>17</Paragraphs>
  <ScaleCrop>false</ScaleCrop>
  <Manager/>
  <Company>FIGO</Company>
  <LinksUpToDate>false</LinksUpToDate>
  <CharactersWithSpaces>647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Rob Hucker</cp:lastModifiedBy>
  <cp:revision>10</cp:revision>
  <cp:lastPrinted>2024-09-13T16:57:00Z</cp:lastPrinted>
  <dcterms:created xsi:type="dcterms:W3CDTF">2025-03-25T17:52:00Z</dcterms:created>
  <dcterms:modified xsi:type="dcterms:W3CDTF">2025-03-26T08:37:00Z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0x01010096FBFD6858930F4083745EBF5F927579</vt:lpwstr>
  </property>
  <property fmtid="{D5CDD505-2E9C-101B-9397-08002B2CF9AE}" pid="3" name="MediaServiceImageTags">
    <vt:lpwstr/>
  </property>
</Properties>
</file>